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B7C418" w14:textId="3F967B39" w:rsidR="00F439C0" w:rsidRDefault="2F24B5DD" w:rsidP="2E661371">
      <w:pPr>
        <w:pStyle w:val="paragraph"/>
        <w:spacing w:before="0" w:beforeAutospacing="0" w:after="0" w:afterAutospacing="0"/>
        <w:textAlignment w:val="baseline"/>
        <w:rPr>
          <w:rStyle w:val="normaltextrun"/>
          <w:rFonts w:ascii="Wales Sans Body" w:eastAsia="Wales Sans Body" w:hAnsi="Wales Sans Body" w:cs="Segoe UI"/>
          <w:sz w:val="22"/>
          <w:szCs w:val="22"/>
          <w:lang w:val="cy-GB"/>
        </w:rPr>
      </w:pPr>
      <w:r w:rsidRPr="2E661371">
        <w:rPr>
          <w:rStyle w:val="normaltextrun"/>
          <w:rFonts w:ascii="Wales Sans Body" w:eastAsia="Wales Sans Body" w:hAnsi="Wales Sans Body" w:cs="Segoe UI"/>
          <w:sz w:val="22"/>
          <w:szCs w:val="22"/>
          <w:lang w:val="cy-GB"/>
        </w:rPr>
        <w:t>i</w:t>
      </w:r>
    </w:p>
    <w:p w14:paraId="13B1DD9C" w14:textId="77777777" w:rsidR="0047744B" w:rsidRDefault="0047744B" w:rsidP="00FF265F">
      <w:pPr>
        <w:pStyle w:val="paragraph"/>
        <w:spacing w:before="0" w:beforeAutospacing="0" w:after="0" w:afterAutospacing="0"/>
        <w:textAlignment w:val="baseline"/>
        <w:rPr>
          <w:rStyle w:val="normaltextrun"/>
          <w:rFonts w:ascii="Wales Sans Body" w:eastAsia="Wales Sans Body" w:hAnsi="Wales Sans Body" w:cs="Segoe UI"/>
          <w:sz w:val="22"/>
          <w:szCs w:val="22"/>
          <w:lang w:val="cy-GB"/>
        </w:rPr>
      </w:pPr>
    </w:p>
    <w:p w14:paraId="448F2347" w14:textId="4CF50C6A" w:rsidR="00D82DAA" w:rsidRDefault="009A7019" w:rsidP="00FF265F">
      <w:pPr>
        <w:pStyle w:val="paragraph"/>
        <w:spacing w:before="0" w:beforeAutospacing="0" w:after="0" w:afterAutospacing="0"/>
        <w:textAlignment w:val="baseline"/>
        <w:rPr>
          <w:rStyle w:val="normaltextrun"/>
          <w:rFonts w:ascii="Wales Sans Body" w:eastAsia="Wales Sans Body" w:hAnsi="Wales Sans Body" w:cs="Segoe UI"/>
          <w:sz w:val="22"/>
          <w:szCs w:val="22"/>
          <w:lang w:val="cy-GB"/>
        </w:rPr>
      </w:pPr>
      <w:r w:rsidRPr="00D82DAA">
        <w:rPr>
          <w:rStyle w:val="normaltextrun"/>
          <w:rFonts w:ascii="Wales Sans Body" w:eastAsia="Wales Sans Body" w:hAnsi="Wales Sans Body" w:cs="Calibri"/>
          <w:noProof/>
          <w:color w:val="000000"/>
          <w:sz w:val="22"/>
          <w:szCs w:val="22"/>
          <w:lang w:val="cy-GB"/>
        </w:rPr>
        <mc:AlternateContent>
          <mc:Choice Requires="wps">
            <w:drawing>
              <wp:anchor distT="45720" distB="45720" distL="114300" distR="114300" simplePos="0" relativeHeight="251658243" behindDoc="0" locked="0" layoutInCell="1" allowOverlap="1" wp14:anchorId="2A74D508" wp14:editId="160C9641">
                <wp:simplePos x="0" y="0"/>
                <wp:positionH relativeFrom="page">
                  <wp:posOffset>1883410</wp:posOffset>
                </wp:positionH>
                <wp:positionV relativeFrom="paragraph">
                  <wp:posOffset>64135</wp:posOffset>
                </wp:positionV>
                <wp:extent cx="5657850" cy="1404620"/>
                <wp:effectExtent l="0" t="0" r="0" b="5715"/>
                <wp:wrapSquare wrapText="bothSides"/>
                <wp:docPr id="1811562566" name="Text Box 1811562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noFill/>
                        <a:ln w="9525">
                          <a:noFill/>
                          <a:miter lim="800000"/>
                          <a:headEnd/>
                          <a:tailEnd/>
                        </a:ln>
                      </wps:spPr>
                      <wps:txbx>
                        <w:txbxContent>
                          <w:p w14:paraId="2D4F9265" w14:textId="77777777" w:rsidR="00646678" w:rsidRPr="002159CE" w:rsidRDefault="00646678" w:rsidP="00646678">
                            <w:pPr>
                              <w:jc w:val="right"/>
                              <w:textAlignment w:val="baseline"/>
                              <w:rPr>
                                <w:rFonts w:ascii="Wales Sans Body" w:hAnsi="Wales Sans Body"/>
                              </w:rPr>
                            </w:pPr>
                            <w:r w:rsidRPr="0D7BAB69">
                              <w:rPr>
                                <w:rFonts w:ascii="Wales Sans Body" w:hAnsi="Wales Sans Body"/>
                                <w:rtl/>
                              </w:rPr>
                              <w:t>اطلب هذه الرسالة باللغة العربية عن طريق الاتصال ب</w:t>
                            </w:r>
                            <w:r w:rsidRPr="0D7BAB69">
                              <w:rPr>
                                <w:rFonts w:ascii="Wales Sans Body" w:hAnsi="Wales Sans Body"/>
                              </w:rPr>
                              <w:t xml:space="preserve"> engagement@tfw.wales  </w:t>
                            </w:r>
                          </w:p>
                          <w:p w14:paraId="60AFEC27" w14:textId="77777777" w:rsidR="00646678" w:rsidRPr="002159CE" w:rsidRDefault="00646678" w:rsidP="00646678">
                            <w:pPr>
                              <w:jc w:val="right"/>
                              <w:textAlignment w:val="baseline"/>
                              <w:rPr>
                                <w:rFonts w:ascii="Wales Sans Body" w:hAnsi="Wales Sans Body"/>
                              </w:rPr>
                            </w:pPr>
                            <w:r w:rsidRPr="0D7BAB69">
                              <w:rPr>
                                <w:rFonts w:ascii="Wales Sans Body" w:hAnsi="Wales Sans Body"/>
                              </w:rPr>
                              <w:t xml:space="preserve">Weydiiso warqaddan oo ku qoran af Soomaali adoo la xiriiraya engagement@tfw.wales </w:t>
                            </w:r>
                          </w:p>
                          <w:p w14:paraId="58038E9A" w14:textId="77777777" w:rsidR="00646678" w:rsidRPr="002159CE" w:rsidRDefault="00646678" w:rsidP="00646678">
                            <w:pPr>
                              <w:jc w:val="right"/>
                              <w:textAlignment w:val="baseline"/>
                              <w:rPr>
                                <w:rStyle w:val="eop"/>
                                <w:rFonts w:ascii="Wales Sans Body" w:hAnsi="Wales Sans Body" w:cs="Segoe UI"/>
                                <w:lang w:val="en-US"/>
                              </w:rPr>
                            </w:pPr>
                            <w:r w:rsidRPr="0D7BAB69">
                              <w:rPr>
                                <w:rFonts w:ascii="Wales Sans Body" w:hAnsi="Wales Sans Body"/>
                              </w:rPr>
                              <w:t>engagement@tfw</w:t>
                            </w:r>
                            <w:r w:rsidRPr="17993C5D">
                              <w:rPr>
                                <w:rFonts w:ascii="Wales Sans Body" w:hAnsi="Wales Sans Body"/>
                              </w:rPr>
                              <w:t>.wales</w:t>
                            </w:r>
                            <w:r w:rsidRPr="0D7BAB69">
                              <w:rPr>
                                <w:rFonts w:ascii="Wales Sans Body" w:hAnsi="Wales Sans Body"/>
                              </w:rPr>
                              <w:t xml:space="preserve"> </w:t>
                            </w:r>
                            <w:r w:rsidRPr="0D7BAB69">
                              <w:rPr>
                                <w:rFonts w:ascii="Wales Sans Body" w:hAnsi="Wales Sans Body"/>
                                <w:rtl/>
                              </w:rPr>
                              <w:t>ڈاٹ ویلز سے رابطہ کرکے اردو میں اس خط کی درخواست کریں</w:t>
                            </w:r>
                            <w:r w:rsidRPr="0D7BAB69">
                              <w:rPr>
                                <w:rFonts w:ascii="Wales Sans Body" w:hAnsi="Wales Sans Body"/>
                              </w:rPr>
                              <w:t xml:space="preserve"> </w:t>
                            </w:r>
                          </w:p>
                          <w:p w14:paraId="1B827C25" w14:textId="77777777" w:rsidR="00646678" w:rsidRDefault="00646678" w:rsidP="00646678">
                            <w:pPr>
                              <w:jc w:val="righ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74D508" id="_x0000_t202" coordsize="21600,21600" o:spt="202" path="m,l,21600r21600,l21600,xe">
                <v:stroke joinstyle="miter"/>
                <v:path gradientshapeok="t" o:connecttype="rect"/>
              </v:shapetype>
              <v:shape id="Text Box 1811562566" o:spid="_x0000_s1026" type="#_x0000_t202" style="position:absolute;margin-left:148.3pt;margin-top:5.05pt;width:445.5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" filled="f" stroked="f">
                <v:textbox style="mso-fit-shape-to-text:t">
                  <w:txbxContent>
                    <w:p w14:paraId="2D4F9265" w14:textId="77777777" w:rsidR="00646678" w:rsidRPr="002159CE" w:rsidRDefault="00646678" w:rsidP="00646678">
                      <w:pPr>
                        <w:jc w:val="right"/>
                        <w:textAlignment w:val="baseline"/>
                        <w:rPr>
                          <w:rFonts w:ascii="Wales Sans Body" w:hAnsi="Wales Sans Body"/>
                        </w:rPr>
                      </w:pPr>
                      <w:r w:rsidRPr="0D7BAB69">
                        <w:rPr>
                          <w:rFonts w:ascii="Wales Sans Body" w:hAnsi="Wales Sans Body"/>
                          <w:rtl/>
                        </w:rPr>
                        <w:t>اطلب هذه الرسالة باللغة العربية عن طريق الاتصال ب</w:t>
                      </w:r>
                      <w:r w:rsidRPr="0D7BAB69">
                        <w:rPr>
                          <w:rFonts w:ascii="Wales Sans Body" w:hAnsi="Wales Sans Body"/>
                        </w:rPr>
                        <w:t xml:space="preserve"> engagement@tfw.wales  </w:t>
                      </w:r>
                    </w:p>
                    <w:p w14:paraId="60AFEC27" w14:textId="77777777" w:rsidR="00646678" w:rsidRPr="002159CE" w:rsidRDefault="00646678" w:rsidP="00646678">
                      <w:pPr>
                        <w:jc w:val="right"/>
                        <w:textAlignment w:val="baseline"/>
                        <w:rPr>
                          <w:rFonts w:ascii="Wales Sans Body" w:hAnsi="Wales Sans Body"/>
                        </w:rPr>
                      </w:pPr>
                      <w:r w:rsidRPr="0D7BAB69">
                        <w:rPr>
                          <w:rFonts w:ascii="Wales Sans Body" w:hAnsi="Wales Sans Body"/>
                        </w:rPr>
                        <w:t xml:space="preserve">Weydiiso warqaddan oo ku qoran af Soomaali adoo la xiriiraya engagement@tfw.wales </w:t>
                      </w:r>
                    </w:p>
                    <w:p w14:paraId="58038E9A" w14:textId="77777777" w:rsidR="00646678" w:rsidRPr="002159CE" w:rsidRDefault="00646678" w:rsidP="00646678">
                      <w:pPr>
                        <w:jc w:val="right"/>
                        <w:textAlignment w:val="baseline"/>
                        <w:rPr>
                          <w:rStyle w:val="eop"/>
                          <w:rFonts w:ascii="Wales Sans Body" w:hAnsi="Wales Sans Body" w:cs="Segoe UI"/>
                          <w:lang w:val="en-US"/>
                        </w:rPr>
                      </w:pPr>
                      <w:r w:rsidRPr="0D7BAB69">
                        <w:rPr>
                          <w:rFonts w:ascii="Wales Sans Body" w:hAnsi="Wales Sans Body"/>
                        </w:rPr>
                        <w:t>engagement@tfw</w:t>
                      </w:r>
                      <w:r w:rsidRPr="17993C5D">
                        <w:rPr>
                          <w:rFonts w:ascii="Wales Sans Body" w:hAnsi="Wales Sans Body"/>
                        </w:rPr>
                        <w:t>.wales</w:t>
                      </w:r>
                      <w:r w:rsidRPr="0D7BAB69">
                        <w:rPr>
                          <w:rFonts w:ascii="Wales Sans Body" w:hAnsi="Wales Sans Body"/>
                        </w:rPr>
                        <w:t xml:space="preserve"> </w:t>
                      </w:r>
                      <w:r w:rsidRPr="0D7BAB69">
                        <w:rPr>
                          <w:rFonts w:ascii="Wales Sans Body" w:hAnsi="Wales Sans Body"/>
                          <w:rtl/>
                        </w:rPr>
                        <w:t>ڈاٹ ویلز سے رابطہ کرکے اردو میں اس خط کی درخواست کریں</w:t>
                      </w:r>
                      <w:r w:rsidRPr="0D7BAB69">
                        <w:rPr>
                          <w:rFonts w:ascii="Wales Sans Body" w:hAnsi="Wales Sans Body"/>
                        </w:rPr>
                        <w:t xml:space="preserve"> </w:t>
                      </w:r>
                    </w:p>
                    <w:p w14:paraId="1B827C25" w14:textId="77777777" w:rsidR="00646678" w:rsidRDefault="00646678" w:rsidP="00646678">
                      <w:pPr>
                        <w:jc w:val="right"/>
                      </w:pPr>
                    </w:p>
                  </w:txbxContent>
                </v:textbox>
                <w10:wrap type="square" anchorx="page"/>
              </v:shape>
            </w:pict>
          </mc:Fallback>
        </mc:AlternateContent>
      </w:r>
      <w:r w:rsidR="00646678">
        <w:rPr>
          <w:rFonts w:ascii="Wales Sans Body" w:eastAsia="Wales Sans Body" w:hAnsi="Wales Sans Body" w:cs="Segoe UI"/>
          <w:noProof/>
          <w:sz w:val="22"/>
          <w:szCs w:val="22"/>
          <w:lang w:val="cy-GB"/>
        </w:rPr>
        <mc:AlternateContent>
          <mc:Choice Requires="wps">
            <w:drawing>
              <wp:anchor distT="0" distB="0" distL="114300" distR="114300" simplePos="0" relativeHeight="251658242" behindDoc="0" locked="0" layoutInCell="1" allowOverlap="1" wp14:anchorId="1A8239D8" wp14:editId="318BE151">
                <wp:simplePos x="0" y="0"/>
                <wp:positionH relativeFrom="page">
                  <wp:posOffset>2123440</wp:posOffset>
                </wp:positionH>
                <wp:positionV relativeFrom="paragraph">
                  <wp:posOffset>5715</wp:posOffset>
                </wp:positionV>
                <wp:extent cx="5435600" cy="742950"/>
                <wp:effectExtent l="0" t="0" r="0" b="0"/>
                <wp:wrapNone/>
                <wp:docPr id="1586738636" name="Rectangle 1586738636"/>
                <wp:cNvGraphicFramePr/>
                <a:graphic xmlns:a="http://schemas.openxmlformats.org/drawingml/2006/main">
                  <a:graphicData uri="http://schemas.microsoft.com/office/word/2010/wordprocessingShape">
                    <wps:wsp>
                      <wps:cNvSpPr/>
                      <wps:spPr>
                        <a:xfrm>
                          <a:off x="0" y="0"/>
                          <a:ext cx="5435600" cy="74295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495DE53" id="Rectangle 1586738636" o:spid="_x0000_s1026" style="position:absolute;margin-left:167.2pt;margin-top:.45pt;width:428pt;height:58.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" fillcolor="#f2f2f2 [3052]" stroked="f" strokeweight="1pt">
                <w10:wrap anchorx="page"/>
              </v:rect>
            </w:pict>
          </mc:Fallback>
        </mc:AlternateContent>
      </w:r>
    </w:p>
    <w:p w14:paraId="0DA01A96" w14:textId="2B934CC6" w:rsidR="00D82DAA" w:rsidRDefault="00D82DAA" w:rsidP="00FF265F">
      <w:pPr>
        <w:pStyle w:val="paragraph"/>
        <w:spacing w:before="0" w:beforeAutospacing="0" w:after="0" w:afterAutospacing="0"/>
        <w:textAlignment w:val="baseline"/>
        <w:rPr>
          <w:rStyle w:val="normaltextrun"/>
          <w:rFonts w:ascii="Wales Sans Body" w:eastAsia="Wales Sans Body" w:hAnsi="Wales Sans Body" w:cs="Segoe UI"/>
          <w:sz w:val="22"/>
          <w:szCs w:val="22"/>
          <w:lang w:val="cy-GB"/>
        </w:rPr>
      </w:pPr>
    </w:p>
    <w:p w14:paraId="4D1885F5" w14:textId="77777777" w:rsidR="009A7019" w:rsidRDefault="009A7019" w:rsidP="00FF265F">
      <w:pPr>
        <w:pStyle w:val="paragraph"/>
        <w:spacing w:before="0" w:beforeAutospacing="0" w:after="0" w:afterAutospacing="0"/>
        <w:textAlignment w:val="baseline"/>
        <w:rPr>
          <w:rStyle w:val="normaltextrun"/>
          <w:rFonts w:ascii="Wales Sans Body" w:eastAsia="Wales Sans Body" w:hAnsi="Wales Sans Body" w:cs="Segoe UI"/>
          <w:sz w:val="22"/>
          <w:szCs w:val="22"/>
          <w:lang w:val="cy-GB"/>
        </w:rPr>
      </w:pPr>
    </w:p>
    <w:p w14:paraId="5720D49E" w14:textId="77777777" w:rsidR="009A7019" w:rsidRDefault="009A7019" w:rsidP="00FF265F">
      <w:pPr>
        <w:pStyle w:val="paragraph"/>
        <w:spacing w:before="0" w:beforeAutospacing="0" w:after="0" w:afterAutospacing="0"/>
        <w:textAlignment w:val="baseline"/>
        <w:rPr>
          <w:rStyle w:val="normaltextrun"/>
          <w:rFonts w:ascii="Wales Sans Body" w:eastAsia="Wales Sans Body" w:hAnsi="Wales Sans Body" w:cs="Segoe UI"/>
          <w:sz w:val="22"/>
          <w:szCs w:val="22"/>
          <w:lang w:val="cy-GB"/>
        </w:rPr>
      </w:pPr>
    </w:p>
    <w:p w14:paraId="35D78783" w14:textId="77777777" w:rsidR="009A7019" w:rsidRDefault="009A7019" w:rsidP="00FF265F">
      <w:pPr>
        <w:pStyle w:val="paragraph"/>
        <w:spacing w:before="0" w:beforeAutospacing="0" w:after="0" w:afterAutospacing="0"/>
        <w:textAlignment w:val="baseline"/>
        <w:rPr>
          <w:rStyle w:val="normaltextrun"/>
          <w:rFonts w:ascii="Wales Sans Body" w:eastAsia="Wales Sans Body" w:hAnsi="Wales Sans Body" w:cs="Segoe UI"/>
          <w:sz w:val="22"/>
          <w:szCs w:val="22"/>
          <w:lang w:val="cy-GB"/>
        </w:rPr>
      </w:pPr>
    </w:p>
    <w:p w14:paraId="659FE0AD" w14:textId="77777777" w:rsidR="009A7019" w:rsidRDefault="009A7019" w:rsidP="00FF265F">
      <w:pPr>
        <w:pStyle w:val="paragraph"/>
        <w:spacing w:before="0" w:beforeAutospacing="0" w:after="0" w:afterAutospacing="0"/>
        <w:textAlignment w:val="baseline"/>
        <w:rPr>
          <w:rStyle w:val="normaltextrun"/>
          <w:rFonts w:ascii="Wales Sans Body" w:eastAsia="Wales Sans Body" w:hAnsi="Wales Sans Body" w:cs="Segoe UI"/>
          <w:sz w:val="22"/>
          <w:szCs w:val="22"/>
          <w:lang w:val="cy-GB"/>
        </w:rPr>
      </w:pPr>
    </w:p>
    <w:p w14:paraId="1F9EE882" w14:textId="0EC30E4E" w:rsidR="00FF265F" w:rsidRPr="002A7B50" w:rsidRDefault="0005696F" w:rsidP="00FF265F">
      <w:pPr>
        <w:pStyle w:val="paragraph"/>
        <w:spacing w:before="0" w:beforeAutospacing="0" w:after="0" w:afterAutospacing="0"/>
        <w:textAlignment w:val="baseline"/>
        <w:rPr>
          <w:rStyle w:val="eop"/>
          <w:rFonts w:ascii="Calibri" w:hAnsi="Calibri" w:cs="Calibri"/>
          <w:sz w:val="22"/>
          <w:szCs w:val="22"/>
        </w:rPr>
      </w:pPr>
      <w:r>
        <w:rPr>
          <w:rStyle w:val="normaltextrun"/>
          <w:rFonts w:ascii="Wales Sans Body" w:eastAsia="Wales Sans Body" w:hAnsi="Wales Sans Body" w:cs="Segoe UI"/>
          <w:sz w:val="22"/>
          <w:szCs w:val="22"/>
          <w:lang w:val="cy-GB"/>
        </w:rPr>
        <w:t>Gorffennaf</w:t>
      </w:r>
      <w:r w:rsidR="00BD5597">
        <w:rPr>
          <w:rStyle w:val="normaltextrun"/>
          <w:rFonts w:ascii="Wales Sans Body" w:eastAsia="Wales Sans Body" w:hAnsi="Wales Sans Body" w:cs="Segoe UI"/>
          <w:sz w:val="22"/>
          <w:szCs w:val="22"/>
          <w:lang w:val="cy-GB"/>
        </w:rPr>
        <w:t xml:space="preserve"> 2024 </w:t>
      </w:r>
    </w:p>
    <w:p w14:paraId="2E4A92A7" w14:textId="77777777" w:rsidR="00FF265F" w:rsidRPr="002A7B50" w:rsidRDefault="00FF265F" w:rsidP="00FF265F">
      <w:pPr>
        <w:pStyle w:val="paragraph"/>
        <w:spacing w:before="0" w:beforeAutospacing="0" w:after="0" w:afterAutospacing="0"/>
        <w:textAlignment w:val="baseline"/>
        <w:rPr>
          <w:rStyle w:val="eop"/>
          <w:rFonts w:ascii="Calibri" w:hAnsi="Calibri" w:cs="Calibri"/>
          <w:sz w:val="22"/>
          <w:szCs w:val="22"/>
        </w:rPr>
      </w:pPr>
    </w:p>
    <w:p w14:paraId="68D2ED6B" w14:textId="22FEFF7E" w:rsidR="00FF265F" w:rsidRPr="009A7019" w:rsidRDefault="00FF265F" w:rsidP="009A7019">
      <w:pPr>
        <w:rPr>
          <w:rStyle w:val="eop"/>
          <w:rFonts w:ascii="Wales Sans Body" w:hAnsi="Wales Sans Body"/>
        </w:rPr>
      </w:pPr>
      <w:r>
        <w:rPr>
          <w:rFonts w:ascii="Wales Sans Body" w:eastAsia="Wales Sans Body" w:hAnsi="Wales Sans Body"/>
        </w:rPr>
        <w:t>Annwyl Gymydog,</w:t>
      </w:r>
      <w:r w:rsidR="00D82DAA">
        <w:rPr>
          <w:rFonts w:ascii="Wales Sans Body" w:eastAsia="Wales Sans Body" w:hAnsi="Wales Sans Body"/>
        </w:rPr>
        <w:br/>
      </w:r>
    </w:p>
    <w:p w14:paraId="7EEB08E5" w14:textId="1B43EC0C" w:rsidR="00FF265F" w:rsidRPr="001E6517" w:rsidRDefault="00C803AE" w:rsidP="00C803AE">
      <w:pPr>
        <w:pStyle w:val="paragraph"/>
        <w:spacing w:before="0" w:beforeAutospacing="0" w:after="0" w:afterAutospacing="0"/>
        <w:textAlignment w:val="baseline"/>
        <w:rPr>
          <w:rStyle w:val="normaltextrun"/>
          <w:rFonts w:ascii="Wales Sans Body Medium" w:hAnsi="Wales Sans Body Medium" w:cs="Segoe UI"/>
          <w:color w:val="C00000"/>
          <w:sz w:val="22"/>
          <w:szCs w:val="22"/>
          <w:lang w:val="en-US"/>
        </w:rPr>
      </w:pPr>
      <w:proofErr w:type="spellStart"/>
      <w:r w:rsidRPr="001E6517">
        <w:rPr>
          <w:rStyle w:val="normaltextrun"/>
          <w:rFonts w:ascii="Wales Sans Body Medium" w:hAnsi="Wales Sans Body Medium" w:cs="Segoe UI"/>
          <w:color w:val="C00000"/>
          <w:sz w:val="22"/>
          <w:szCs w:val="22"/>
          <w:lang w:val="en-US"/>
        </w:rPr>
        <w:t>Cyf</w:t>
      </w:r>
      <w:proofErr w:type="spellEnd"/>
      <w:r w:rsidRPr="001E6517">
        <w:rPr>
          <w:rStyle w:val="normaltextrun"/>
          <w:rFonts w:ascii="Wales Sans Body Medium" w:hAnsi="Wales Sans Body Medium" w:cs="Segoe UI"/>
          <w:color w:val="C00000"/>
          <w:sz w:val="22"/>
          <w:szCs w:val="22"/>
          <w:lang w:val="en-US"/>
        </w:rPr>
        <w:t xml:space="preserve">: Metro De Cymru – </w:t>
      </w:r>
      <w:r w:rsidR="00ED49F8" w:rsidRPr="00ED49F8">
        <w:rPr>
          <w:rStyle w:val="normaltextrun"/>
          <w:rFonts w:ascii="Wales Sans Body Medium" w:hAnsi="Wales Sans Body Medium" w:cs="Segoe UI"/>
          <w:color w:val="C00000"/>
          <w:sz w:val="22"/>
          <w:szCs w:val="22"/>
          <w:lang w:val="en-US"/>
        </w:rPr>
        <w:t xml:space="preserve">Gwaith </w:t>
      </w:r>
      <w:proofErr w:type="spellStart"/>
      <w:r w:rsidR="00ED49F8" w:rsidRPr="00ED49F8">
        <w:rPr>
          <w:rStyle w:val="normaltextrun"/>
          <w:rFonts w:ascii="Wales Sans Body Medium" w:hAnsi="Wales Sans Body Medium" w:cs="Segoe UI"/>
          <w:color w:val="C00000"/>
          <w:sz w:val="22"/>
          <w:szCs w:val="22"/>
          <w:lang w:val="en-US"/>
        </w:rPr>
        <w:t>pentyrru</w:t>
      </w:r>
      <w:proofErr w:type="spellEnd"/>
      <w:r w:rsidR="00ED49F8" w:rsidRPr="00ED49F8">
        <w:rPr>
          <w:rStyle w:val="normaltextrun"/>
          <w:rFonts w:ascii="Wales Sans Body Medium" w:hAnsi="Wales Sans Body Medium" w:cs="Segoe UI"/>
          <w:color w:val="C00000"/>
          <w:sz w:val="22"/>
          <w:szCs w:val="22"/>
          <w:lang w:val="en-US"/>
        </w:rPr>
        <w:t xml:space="preserve"> </w:t>
      </w:r>
      <w:proofErr w:type="spellStart"/>
      <w:r w:rsidR="00ED49F8" w:rsidRPr="00ED49F8">
        <w:rPr>
          <w:rStyle w:val="normaltextrun"/>
          <w:rFonts w:ascii="Wales Sans Body Medium" w:hAnsi="Wales Sans Body Medium" w:cs="Segoe UI"/>
          <w:color w:val="C00000"/>
          <w:sz w:val="22"/>
          <w:szCs w:val="22"/>
          <w:lang w:val="en-US"/>
        </w:rPr>
        <w:t>llinell</w:t>
      </w:r>
      <w:proofErr w:type="spellEnd"/>
      <w:r w:rsidR="00ED49F8" w:rsidRPr="00ED49F8">
        <w:rPr>
          <w:rStyle w:val="normaltextrun"/>
          <w:rFonts w:ascii="Wales Sans Body Medium" w:hAnsi="Wales Sans Body Medium" w:cs="Segoe UI"/>
          <w:color w:val="C00000"/>
          <w:sz w:val="22"/>
          <w:szCs w:val="22"/>
          <w:lang w:val="en-US"/>
        </w:rPr>
        <w:t xml:space="preserve"> y Bae</w:t>
      </w:r>
    </w:p>
    <w:p w14:paraId="19C13008" w14:textId="77777777" w:rsidR="00FF265F" w:rsidRPr="002A7B50" w:rsidRDefault="00FF265F" w:rsidP="00FF265F">
      <w:pPr>
        <w:pStyle w:val="paragraph"/>
        <w:spacing w:before="0" w:beforeAutospacing="0" w:after="0" w:afterAutospacing="0"/>
        <w:jc w:val="center"/>
        <w:textAlignment w:val="baseline"/>
        <w:rPr>
          <w:rFonts w:ascii="Wales Sans Body" w:hAnsi="Wales Sans Body" w:cs="Segoe UI"/>
          <w:sz w:val="22"/>
          <w:szCs w:val="22"/>
        </w:rPr>
      </w:pPr>
    </w:p>
    <w:p w14:paraId="06FDA0A3" w14:textId="77777777" w:rsidR="001F0DE7" w:rsidRPr="000028A7" w:rsidRDefault="001F0DE7" w:rsidP="001F0DE7">
      <w:pPr>
        <w:pStyle w:val="Default"/>
        <w:spacing w:line="240" w:lineRule="atLeast"/>
        <w:rPr>
          <w:rStyle w:val="A2"/>
          <w:rFonts w:cs="Calibri"/>
          <w:color w:val="auto"/>
          <w:sz w:val="22"/>
          <w:szCs w:val="22"/>
        </w:rPr>
      </w:pPr>
      <w:r w:rsidRPr="000028A7">
        <w:rPr>
          <w:color w:val="000000" w:themeColor="text1"/>
          <w:sz w:val="22"/>
          <w:szCs w:val="22"/>
        </w:rPr>
        <w:t xml:space="preserve">Mae </w:t>
      </w:r>
      <w:proofErr w:type="spellStart"/>
      <w:r w:rsidRPr="000028A7">
        <w:rPr>
          <w:color w:val="000000" w:themeColor="text1"/>
          <w:sz w:val="22"/>
          <w:szCs w:val="22"/>
        </w:rPr>
        <w:t>Trafnidiaeth</w:t>
      </w:r>
      <w:proofErr w:type="spellEnd"/>
      <w:r w:rsidRPr="000028A7">
        <w:rPr>
          <w:color w:val="000000" w:themeColor="text1"/>
          <w:sz w:val="22"/>
          <w:szCs w:val="22"/>
        </w:rPr>
        <w:t xml:space="preserve"> Cymru </w:t>
      </w:r>
      <w:proofErr w:type="spellStart"/>
      <w:r w:rsidRPr="000028A7">
        <w:rPr>
          <w:color w:val="000000" w:themeColor="text1"/>
          <w:sz w:val="22"/>
          <w:szCs w:val="22"/>
        </w:rPr>
        <w:t>yn</w:t>
      </w:r>
      <w:proofErr w:type="spellEnd"/>
      <w:r w:rsidRPr="000028A7">
        <w:rPr>
          <w:color w:val="000000" w:themeColor="text1"/>
          <w:sz w:val="22"/>
          <w:szCs w:val="22"/>
        </w:rPr>
        <w:t xml:space="preserve"> </w:t>
      </w:r>
      <w:proofErr w:type="spellStart"/>
      <w:r w:rsidRPr="000028A7">
        <w:rPr>
          <w:color w:val="000000" w:themeColor="text1"/>
          <w:sz w:val="22"/>
          <w:szCs w:val="22"/>
        </w:rPr>
        <w:t>darparu'r</w:t>
      </w:r>
      <w:proofErr w:type="spellEnd"/>
      <w:r w:rsidRPr="000028A7">
        <w:rPr>
          <w:color w:val="000000" w:themeColor="text1"/>
          <w:sz w:val="22"/>
          <w:szCs w:val="22"/>
        </w:rPr>
        <w:t xml:space="preserve"> Metro, </w:t>
      </w:r>
      <w:proofErr w:type="spellStart"/>
      <w:r w:rsidRPr="000028A7">
        <w:rPr>
          <w:color w:val="000000" w:themeColor="text1"/>
          <w:sz w:val="22"/>
          <w:szCs w:val="22"/>
        </w:rPr>
        <w:t>dyma</w:t>
      </w:r>
      <w:proofErr w:type="spellEnd"/>
      <w:r w:rsidRPr="000028A7">
        <w:rPr>
          <w:color w:val="000000" w:themeColor="text1"/>
          <w:sz w:val="22"/>
          <w:szCs w:val="22"/>
        </w:rPr>
        <w:t xml:space="preserve"> </w:t>
      </w:r>
      <w:proofErr w:type="spellStart"/>
      <w:r w:rsidRPr="000028A7">
        <w:rPr>
          <w:color w:val="000000" w:themeColor="text1"/>
          <w:sz w:val="22"/>
          <w:szCs w:val="22"/>
        </w:rPr>
        <w:t>fydd</w:t>
      </w:r>
      <w:proofErr w:type="spellEnd"/>
      <w:r w:rsidRPr="000028A7">
        <w:rPr>
          <w:color w:val="000000" w:themeColor="text1"/>
          <w:sz w:val="22"/>
          <w:szCs w:val="22"/>
        </w:rPr>
        <w:t xml:space="preserve"> yr </w:t>
      </w:r>
      <w:proofErr w:type="spellStart"/>
      <w:r w:rsidRPr="000028A7">
        <w:rPr>
          <w:color w:val="000000" w:themeColor="text1"/>
          <w:sz w:val="22"/>
          <w:szCs w:val="22"/>
        </w:rPr>
        <w:t>uwchraddiad</w:t>
      </w:r>
      <w:proofErr w:type="spellEnd"/>
      <w:r w:rsidRPr="000028A7">
        <w:rPr>
          <w:color w:val="000000" w:themeColor="text1"/>
          <w:sz w:val="22"/>
          <w:szCs w:val="22"/>
        </w:rPr>
        <w:t xml:space="preserve"> </w:t>
      </w:r>
      <w:proofErr w:type="spellStart"/>
      <w:r w:rsidRPr="000028A7">
        <w:rPr>
          <w:color w:val="000000" w:themeColor="text1"/>
          <w:sz w:val="22"/>
          <w:szCs w:val="22"/>
        </w:rPr>
        <w:t>mwyaf</w:t>
      </w:r>
      <w:proofErr w:type="spellEnd"/>
      <w:r w:rsidRPr="000028A7">
        <w:rPr>
          <w:color w:val="000000" w:themeColor="text1"/>
          <w:sz w:val="22"/>
          <w:szCs w:val="22"/>
        </w:rPr>
        <w:t xml:space="preserve"> </w:t>
      </w:r>
      <w:proofErr w:type="spellStart"/>
      <w:r w:rsidRPr="000028A7">
        <w:rPr>
          <w:color w:val="000000" w:themeColor="text1"/>
          <w:sz w:val="22"/>
          <w:szCs w:val="22"/>
        </w:rPr>
        <w:t>i</w:t>
      </w:r>
      <w:proofErr w:type="spellEnd"/>
      <w:r w:rsidRPr="000028A7">
        <w:rPr>
          <w:color w:val="000000" w:themeColor="text1"/>
          <w:sz w:val="22"/>
          <w:szCs w:val="22"/>
        </w:rPr>
        <w:t xml:space="preserve"> system </w:t>
      </w:r>
      <w:proofErr w:type="spellStart"/>
      <w:r w:rsidRPr="000028A7">
        <w:rPr>
          <w:color w:val="000000" w:themeColor="text1"/>
          <w:sz w:val="22"/>
          <w:szCs w:val="22"/>
        </w:rPr>
        <w:t>trafnidiaeth</w:t>
      </w:r>
      <w:proofErr w:type="spellEnd"/>
      <w:r w:rsidRPr="000028A7">
        <w:rPr>
          <w:color w:val="000000" w:themeColor="text1"/>
          <w:sz w:val="22"/>
          <w:szCs w:val="22"/>
        </w:rPr>
        <w:t xml:space="preserve"> </w:t>
      </w:r>
      <w:proofErr w:type="spellStart"/>
      <w:r w:rsidRPr="000028A7">
        <w:rPr>
          <w:color w:val="000000" w:themeColor="text1"/>
          <w:sz w:val="22"/>
          <w:szCs w:val="22"/>
        </w:rPr>
        <w:t>gyhoeddus</w:t>
      </w:r>
      <w:proofErr w:type="spellEnd"/>
      <w:r w:rsidRPr="000028A7">
        <w:rPr>
          <w:color w:val="000000" w:themeColor="text1"/>
          <w:sz w:val="22"/>
          <w:szCs w:val="22"/>
        </w:rPr>
        <w:t xml:space="preserve"> De-</w:t>
      </w:r>
      <w:proofErr w:type="spellStart"/>
      <w:r w:rsidRPr="000028A7">
        <w:rPr>
          <w:color w:val="000000" w:themeColor="text1"/>
          <w:sz w:val="22"/>
          <w:szCs w:val="22"/>
        </w:rPr>
        <w:t>ddwyrain</w:t>
      </w:r>
      <w:proofErr w:type="spellEnd"/>
      <w:r w:rsidRPr="000028A7">
        <w:rPr>
          <w:color w:val="000000" w:themeColor="text1"/>
          <w:sz w:val="22"/>
          <w:szCs w:val="22"/>
        </w:rPr>
        <w:t xml:space="preserve"> Cymru </w:t>
      </w:r>
      <w:proofErr w:type="spellStart"/>
      <w:r w:rsidRPr="000028A7">
        <w:rPr>
          <w:color w:val="000000" w:themeColor="text1"/>
          <w:sz w:val="22"/>
          <w:szCs w:val="22"/>
        </w:rPr>
        <w:t>ers</w:t>
      </w:r>
      <w:proofErr w:type="spellEnd"/>
      <w:r w:rsidRPr="000028A7">
        <w:rPr>
          <w:color w:val="000000" w:themeColor="text1"/>
          <w:sz w:val="22"/>
          <w:szCs w:val="22"/>
        </w:rPr>
        <w:t xml:space="preserve"> </w:t>
      </w:r>
      <w:proofErr w:type="spellStart"/>
      <w:r w:rsidRPr="000028A7">
        <w:rPr>
          <w:color w:val="000000" w:themeColor="text1"/>
          <w:sz w:val="22"/>
          <w:szCs w:val="22"/>
        </w:rPr>
        <w:t>cenhedlaeth</w:t>
      </w:r>
      <w:proofErr w:type="spellEnd"/>
      <w:r w:rsidRPr="000028A7">
        <w:rPr>
          <w:color w:val="000000" w:themeColor="text1"/>
          <w:sz w:val="22"/>
          <w:szCs w:val="22"/>
        </w:rPr>
        <w:t>.</w:t>
      </w:r>
      <w:r w:rsidRPr="000028A7">
        <w:rPr>
          <w:rFonts w:ascii="Calibri" w:hAnsi="Calibri" w:cs="Calibri"/>
          <w:color w:val="000000" w:themeColor="text1"/>
          <w:sz w:val="22"/>
          <w:szCs w:val="22"/>
        </w:rPr>
        <w:t> </w:t>
      </w:r>
      <w:r w:rsidRPr="000028A7">
        <w:rPr>
          <w:color w:val="000000" w:themeColor="text1"/>
          <w:sz w:val="22"/>
          <w:szCs w:val="22"/>
        </w:rPr>
        <w:t xml:space="preserve"> </w:t>
      </w:r>
      <w:r w:rsidRPr="000028A7">
        <w:rPr>
          <w:rStyle w:val="A2"/>
          <w:color w:val="000000" w:themeColor="text1"/>
          <w:sz w:val="22"/>
          <w:szCs w:val="22"/>
        </w:rPr>
        <w:t xml:space="preserve">Dros y </w:t>
      </w:r>
      <w:proofErr w:type="spellStart"/>
      <w:r w:rsidRPr="000028A7">
        <w:rPr>
          <w:rStyle w:val="A2"/>
          <w:color w:val="000000" w:themeColor="text1"/>
          <w:sz w:val="22"/>
          <w:szCs w:val="22"/>
        </w:rPr>
        <w:t>blynyddoedd</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nesaf</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bydd</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gennym</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lawer</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iawn</w:t>
      </w:r>
      <w:proofErr w:type="spellEnd"/>
      <w:r w:rsidRPr="000028A7">
        <w:rPr>
          <w:rStyle w:val="A2"/>
          <w:color w:val="000000" w:themeColor="text1"/>
          <w:sz w:val="22"/>
          <w:szCs w:val="22"/>
        </w:rPr>
        <w:t xml:space="preserve"> o </w:t>
      </w:r>
      <w:proofErr w:type="spellStart"/>
      <w:r w:rsidRPr="000028A7">
        <w:rPr>
          <w:rStyle w:val="A2"/>
          <w:color w:val="000000" w:themeColor="text1"/>
          <w:sz w:val="22"/>
          <w:szCs w:val="22"/>
        </w:rPr>
        <w:t>waith</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adeiladu</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peirianneg</w:t>
      </w:r>
      <w:proofErr w:type="spellEnd"/>
      <w:r w:rsidRPr="000028A7">
        <w:rPr>
          <w:rStyle w:val="A2"/>
          <w:color w:val="000000" w:themeColor="text1"/>
          <w:sz w:val="22"/>
          <w:szCs w:val="22"/>
        </w:rPr>
        <w:t xml:space="preserve"> a </w:t>
      </w:r>
      <w:proofErr w:type="spellStart"/>
      <w:r w:rsidRPr="000028A7">
        <w:rPr>
          <w:rStyle w:val="A2"/>
          <w:color w:val="000000" w:themeColor="text1"/>
          <w:sz w:val="22"/>
          <w:szCs w:val="22"/>
        </w:rPr>
        <w:t>seilwaith</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i'w</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wneud</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i</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uwchraddio</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ein</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rhwydwaith</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rheilffyrdd</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fel</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ei</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fod</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yn</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barod</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ar</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gyfer</w:t>
      </w:r>
      <w:proofErr w:type="spellEnd"/>
      <w:r w:rsidRPr="000028A7">
        <w:rPr>
          <w:rStyle w:val="A2"/>
          <w:color w:val="000000" w:themeColor="text1"/>
          <w:sz w:val="22"/>
          <w:szCs w:val="22"/>
        </w:rPr>
        <w:t xml:space="preserve"> y Metro. I </w:t>
      </w:r>
      <w:proofErr w:type="spellStart"/>
      <w:r w:rsidRPr="000028A7">
        <w:rPr>
          <w:rStyle w:val="A2"/>
          <w:color w:val="000000" w:themeColor="text1"/>
          <w:sz w:val="22"/>
          <w:szCs w:val="22"/>
        </w:rPr>
        <w:t>ddechrau</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bydd</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hyn</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yn</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cynnwys</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gwaith</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ar</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reilffyrdd</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Aberdâr</w:t>
      </w:r>
      <w:proofErr w:type="spellEnd"/>
      <w:r w:rsidRPr="000028A7">
        <w:rPr>
          <w:rStyle w:val="A2"/>
          <w:color w:val="000000" w:themeColor="text1"/>
          <w:sz w:val="22"/>
          <w:szCs w:val="22"/>
        </w:rPr>
        <w:t xml:space="preserve">, Coryton, Merthyr Tudful, </w:t>
      </w:r>
      <w:proofErr w:type="spellStart"/>
      <w:r w:rsidRPr="000028A7">
        <w:rPr>
          <w:rStyle w:val="A2"/>
          <w:color w:val="000000" w:themeColor="text1"/>
          <w:sz w:val="22"/>
          <w:szCs w:val="22"/>
        </w:rPr>
        <w:t>Rhymni</w:t>
      </w:r>
      <w:proofErr w:type="spellEnd"/>
      <w:r w:rsidRPr="000028A7">
        <w:rPr>
          <w:rStyle w:val="A2"/>
          <w:color w:val="000000" w:themeColor="text1"/>
          <w:sz w:val="22"/>
          <w:szCs w:val="22"/>
        </w:rPr>
        <w:t xml:space="preserve"> a </w:t>
      </w:r>
      <w:proofErr w:type="spellStart"/>
      <w:r w:rsidRPr="000028A7">
        <w:rPr>
          <w:rStyle w:val="A2"/>
          <w:color w:val="000000" w:themeColor="text1"/>
          <w:sz w:val="22"/>
          <w:szCs w:val="22"/>
        </w:rPr>
        <w:t>Threherbert</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llinellau</w:t>
      </w:r>
      <w:proofErr w:type="spellEnd"/>
      <w:r w:rsidRPr="000028A7">
        <w:rPr>
          <w:rStyle w:val="A2"/>
          <w:color w:val="000000" w:themeColor="text1"/>
          <w:sz w:val="22"/>
          <w:szCs w:val="22"/>
        </w:rPr>
        <w:t xml:space="preserve"> y Dinas </w:t>
      </w:r>
      <w:proofErr w:type="spellStart"/>
      <w:r w:rsidRPr="000028A7">
        <w:rPr>
          <w:rStyle w:val="A2"/>
          <w:color w:val="000000" w:themeColor="text1"/>
          <w:sz w:val="22"/>
          <w:szCs w:val="22"/>
        </w:rPr>
        <w:t>a’r</w:t>
      </w:r>
      <w:proofErr w:type="spellEnd"/>
      <w:r w:rsidRPr="000028A7">
        <w:rPr>
          <w:rStyle w:val="A2"/>
          <w:color w:val="000000" w:themeColor="text1"/>
          <w:sz w:val="22"/>
          <w:szCs w:val="22"/>
        </w:rPr>
        <w:t xml:space="preserve"> Bae, </w:t>
      </w:r>
      <w:proofErr w:type="spellStart"/>
      <w:r w:rsidRPr="000028A7">
        <w:rPr>
          <w:rStyle w:val="A2"/>
          <w:color w:val="000000" w:themeColor="text1"/>
          <w:sz w:val="22"/>
          <w:szCs w:val="22"/>
        </w:rPr>
        <w:t>sy’n</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cael</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eu</w:t>
      </w:r>
      <w:proofErr w:type="spellEnd"/>
      <w:r w:rsidRPr="000028A7">
        <w:rPr>
          <w:rStyle w:val="A2"/>
          <w:color w:val="000000" w:themeColor="text1"/>
          <w:sz w:val="22"/>
          <w:szCs w:val="22"/>
        </w:rPr>
        <w:t xml:space="preserve"> </w:t>
      </w:r>
      <w:proofErr w:type="spellStart"/>
      <w:r w:rsidRPr="000028A7">
        <w:rPr>
          <w:rStyle w:val="A2"/>
          <w:color w:val="000000" w:themeColor="text1"/>
          <w:sz w:val="22"/>
          <w:szCs w:val="22"/>
        </w:rPr>
        <w:t>galw</w:t>
      </w:r>
      <w:proofErr w:type="spellEnd"/>
      <w:r w:rsidRPr="000028A7">
        <w:rPr>
          <w:rStyle w:val="A2"/>
          <w:color w:val="000000" w:themeColor="text1"/>
          <w:sz w:val="22"/>
          <w:szCs w:val="22"/>
        </w:rPr>
        <w:t xml:space="preserve"> </w:t>
      </w:r>
      <w:proofErr w:type="spellStart"/>
      <w:r w:rsidRPr="000028A7">
        <w:rPr>
          <w:rStyle w:val="A2"/>
          <w:color w:val="auto"/>
          <w:sz w:val="22"/>
          <w:szCs w:val="22"/>
        </w:rPr>
        <w:t>yn</w:t>
      </w:r>
      <w:proofErr w:type="spellEnd"/>
      <w:r w:rsidRPr="000028A7">
        <w:rPr>
          <w:rStyle w:val="A2"/>
          <w:color w:val="auto"/>
          <w:sz w:val="22"/>
          <w:szCs w:val="22"/>
        </w:rPr>
        <w:t xml:space="preserve"> </w:t>
      </w:r>
      <w:proofErr w:type="spellStart"/>
      <w:r w:rsidRPr="000028A7">
        <w:rPr>
          <w:rStyle w:val="A2"/>
          <w:color w:val="auto"/>
          <w:sz w:val="22"/>
          <w:szCs w:val="22"/>
        </w:rPr>
        <w:t>Llinellau</w:t>
      </w:r>
      <w:proofErr w:type="spellEnd"/>
      <w:r w:rsidRPr="000028A7">
        <w:rPr>
          <w:rStyle w:val="A2"/>
          <w:color w:val="auto"/>
          <w:sz w:val="22"/>
          <w:szCs w:val="22"/>
        </w:rPr>
        <w:t xml:space="preserve"> </w:t>
      </w:r>
      <w:proofErr w:type="spellStart"/>
      <w:r w:rsidRPr="000028A7">
        <w:rPr>
          <w:rStyle w:val="A2"/>
          <w:color w:val="auto"/>
          <w:sz w:val="22"/>
          <w:szCs w:val="22"/>
        </w:rPr>
        <w:t>Craidd</w:t>
      </w:r>
      <w:proofErr w:type="spellEnd"/>
      <w:r w:rsidRPr="000028A7">
        <w:rPr>
          <w:rStyle w:val="A2"/>
          <w:color w:val="auto"/>
          <w:sz w:val="22"/>
          <w:szCs w:val="22"/>
        </w:rPr>
        <w:t xml:space="preserve"> y </w:t>
      </w:r>
      <w:proofErr w:type="spellStart"/>
      <w:r w:rsidRPr="000028A7">
        <w:rPr>
          <w:rStyle w:val="A2"/>
          <w:color w:val="auto"/>
          <w:sz w:val="22"/>
          <w:szCs w:val="22"/>
        </w:rPr>
        <w:t>Cymoedd</w:t>
      </w:r>
      <w:proofErr w:type="spellEnd"/>
      <w:r w:rsidRPr="000028A7">
        <w:rPr>
          <w:rStyle w:val="A2"/>
          <w:color w:val="auto"/>
          <w:sz w:val="22"/>
          <w:szCs w:val="22"/>
        </w:rPr>
        <w:t xml:space="preserve">. </w:t>
      </w:r>
    </w:p>
    <w:p w14:paraId="4B082FC2" w14:textId="77777777" w:rsidR="001F0DE7" w:rsidRPr="000028A7" w:rsidRDefault="001F0DE7" w:rsidP="001F0DE7">
      <w:pPr>
        <w:spacing w:line="240" w:lineRule="atLeast"/>
        <w:rPr>
          <w:rFonts w:ascii="Wales Sans Body" w:hAnsi="Wales Sans Body"/>
        </w:rPr>
      </w:pPr>
    </w:p>
    <w:p w14:paraId="141CF534" w14:textId="77777777" w:rsidR="001F0DE7" w:rsidRDefault="001F0DE7" w:rsidP="001F0DE7">
      <w:pPr>
        <w:spacing w:line="240" w:lineRule="atLeast"/>
        <w:rPr>
          <w:rFonts w:ascii="Wales Sans Body" w:hAnsi="Wales Sans Body"/>
          <w:color w:val="000000" w:themeColor="text1"/>
        </w:rPr>
      </w:pPr>
      <w:r w:rsidRPr="000028A7">
        <w:rPr>
          <w:rFonts w:ascii="Wales Sans Body" w:hAnsi="Wales Sans Body"/>
          <w:color w:val="000000" w:themeColor="text1"/>
        </w:rPr>
        <w:t>Rydyn ni’n ysgrifennu atoch i roi gwybod i chi am weithgaredd arbennig o swnllyd yn ystod y nos a fydd yn digwydd yn eich ardal chi cyn bo hir.</w:t>
      </w:r>
    </w:p>
    <w:p w14:paraId="306DABC5" w14:textId="77777777" w:rsidR="001F0DE7" w:rsidRDefault="001F0DE7" w:rsidP="001F0DE7">
      <w:pPr>
        <w:spacing w:line="240" w:lineRule="atLeast"/>
        <w:rPr>
          <w:rFonts w:ascii="Wales Sans Body" w:hAnsi="Wales Sans Body"/>
          <w:color w:val="000000" w:themeColor="text1"/>
        </w:rPr>
      </w:pPr>
    </w:p>
    <w:p w14:paraId="6EE3309F" w14:textId="77777777" w:rsidR="008E61DC" w:rsidRPr="000028A7" w:rsidRDefault="008E61DC" w:rsidP="008E61DC">
      <w:pPr>
        <w:pStyle w:val="paragraph"/>
        <w:spacing w:before="0" w:beforeAutospacing="0" w:after="0" w:afterAutospacing="0" w:line="240" w:lineRule="atLeast"/>
        <w:textAlignment w:val="baseline"/>
        <w:rPr>
          <w:rStyle w:val="normaltextrun"/>
          <w:rFonts w:ascii="Wales Sans Body Medium" w:hAnsi="Wales Sans Body Medium"/>
          <w:color w:val="000000"/>
          <w:sz w:val="22"/>
          <w:szCs w:val="22"/>
        </w:rPr>
      </w:pPr>
      <w:r w:rsidRPr="000028A7">
        <w:rPr>
          <w:rStyle w:val="normaltextrun"/>
          <w:rFonts w:ascii="Wales Sans Body Medium" w:hAnsi="Wales Sans Body Medium"/>
          <w:color w:val="000000"/>
          <w:sz w:val="22"/>
          <w:szCs w:val="22"/>
        </w:rPr>
        <w:t xml:space="preserve">Gwaith </w:t>
      </w:r>
      <w:proofErr w:type="spellStart"/>
      <w:r w:rsidRPr="000028A7">
        <w:rPr>
          <w:rStyle w:val="normaltextrun"/>
          <w:rFonts w:ascii="Wales Sans Body Medium" w:hAnsi="Wales Sans Body Medium"/>
          <w:color w:val="000000"/>
          <w:sz w:val="22"/>
          <w:szCs w:val="22"/>
        </w:rPr>
        <w:t>gosod</w:t>
      </w:r>
      <w:proofErr w:type="spellEnd"/>
      <w:r w:rsidRPr="000028A7">
        <w:rPr>
          <w:rStyle w:val="normaltextrun"/>
          <w:rFonts w:ascii="Wales Sans Body Medium" w:hAnsi="Wales Sans Body Medium"/>
          <w:color w:val="000000"/>
          <w:sz w:val="22"/>
          <w:szCs w:val="22"/>
        </w:rPr>
        <w:t xml:space="preserve"> </w:t>
      </w:r>
      <w:proofErr w:type="spellStart"/>
      <w:r w:rsidRPr="000028A7">
        <w:rPr>
          <w:rStyle w:val="normaltextrun"/>
          <w:rFonts w:ascii="Wales Sans Body Medium" w:hAnsi="Wales Sans Body Medium"/>
          <w:color w:val="000000"/>
          <w:sz w:val="22"/>
          <w:szCs w:val="22"/>
        </w:rPr>
        <w:t>seilbyst</w:t>
      </w:r>
      <w:proofErr w:type="spellEnd"/>
      <w:r w:rsidRPr="000028A7">
        <w:rPr>
          <w:rStyle w:val="normaltextrun"/>
          <w:rFonts w:ascii="Wales Sans Body Medium" w:hAnsi="Wales Sans Body Medium"/>
          <w:color w:val="000000"/>
          <w:sz w:val="22"/>
          <w:szCs w:val="22"/>
        </w:rPr>
        <w:t xml:space="preserve"> </w:t>
      </w:r>
      <w:proofErr w:type="spellStart"/>
      <w:r w:rsidRPr="000028A7">
        <w:rPr>
          <w:rStyle w:val="normaltextrun"/>
          <w:rFonts w:ascii="Wales Sans Body Medium" w:hAnsi="Wales Sans Body Medium"/>
          <w:color w:val="000000"/>
          <w:sz w:val="22"/>
          <w:szCs w:val="22"/>
        </w:rPr>
        <w:t>sydd</w:t>
      </w:r>
      <w:proofErr w:type="spellEnd"/>
      <w:r w:rsidRPr="000028A7">
        <w:rPr>
          <w:rStyle w:val="normaltextrun"/>
          <w:rFonts w:ascii="Wales Sans Body Medium" w:hAnsi="Wales Sans Body Medium"/>
          <w:color w:val="000000"/>
          <w:sz w:val="22"/>
          <w:szCs w:val="22"/>
        </w:rPr>
        <w:t xml:space="preserve"> </w:t>
      </w:r>
      <w:proofErr w:type="spellStart"/>
      <w:r w:rsidRPr="000028A7">
        <w:rPr>
          <w:rStyle w:val="normaltextrun"/>
          <w:rFonts w:ascii="Wales Sans Body Medium" w:hAnsi="Wales Sans Body Medium"/>
          <w:color w:val="000000"/>
          <w:sz w:val="22"/>
          <w:szCs w:val="22"/>
        </w:rPr>
        <w:t>ar</w:t>
      </w:r>
      <w:proofErr w:type="spellEnd"/>
      <w:r w:rsidRPr="000028A7">
        <w:rPr>
          <w:rStyle w:val="normaltextrun"/>
          <w:rFonts w:ascii="Wales Sans Body Medium" w:hAnsi="Wales Sans Body Medium"/>
          <w:color w:val="000000"/>
          <w:sz w:val="22"/>
          <w:szCs w:val="22"/>
        </w:rPr>
        <w:t xml:space="preserve"> y </w:t>
      </w:r>
      <w:proofErr w:type="spellStart"/>
      <w:r w:rsidRPr="000028A7">
        <w:rPr>
          <w:rStyle w:val="normaltextrun"/>
          <w:rFonts w:ascii="Wales Sans Body Medium" w:hAnsi="Wales Sans Body Medium"/>
          <w:color w:val="000000"/>
          <w:sz w:val="22"/>
          <w:szCs w:val="22"/>
        </w:rPr>
        <w:t>gweill</w:t>
      </w:r>
      <w:proofErr w:type="spellEnd"/>
    </w:p>
    <w:p w14:paraId="36479BD1" w14:textId="77777777" w:rsidR="009709C6" w:rsidRDefault="009709C6" w:rsidP="008E61DC">
      <w:pPr>
        <w:pStyle w:val="paragraph"/>
        <w:rPr>
          <w:rFonts w:ascii="Wales Sans Body" w:hAnsi="Wales Sans Body"/>
          <w:sz w:val="22"/>
          <w:szCs w:val="22"/>
          <w:lang w:val="cy-GB"/>
        </w:rPr>
      </w:pPr>
      <w:bookmarkStart w:id="0" w:name="_Hlk160192373"/>
      <w:r w:rsidRPr="009709C6">
        <w:rPr>
          <w:rFonts w:ascii="Wales Sans Body" w:hAnsi="Wales Sans Body"/>
          <w:sz w:val="22"/>
          <w:szCs w:val="22"/>
          <w:lang w:val="cy-GB"/>
        </w:rPr>
        <w:t xml:space="preserve">Fel rhan o Metro De Cymru, byddwn yn trydaneiddio llinell y Bae. Bydd hyn yn ein galluogi i wella amlder y gwasanaeth a chyflwyno trenau trydan newydd sbon. </w:t>
      </w:r>
    </w:p>
    <w:p w14:paraId="08989936" w14:textId="1448EF44" w:rsidR="008E61DC" w:rsidRPr="000028A7" w:rsidRDefault="008E61DC" w:rsidP="008E61DC">
      <w:pPr>
        <w:pStyle w:val="paragraph"/>
        <w:rPr>
          <w:rFonts w:ascii="Wales Sans Body" w:hAnsi="Wales Sans Body"/>
          <w:color w:val="D9232B"/>
          <w:sz w:val="22"/>
          <w:szCs w:val="22"/>
        </w:rPr>
      </w:pPr>
      <w:r w:rsidRPr="000028A7">
        <w:rPr>
          <w:rFonts w:ascii="Wales Sans Body" w:hAnsi="Wales Sans Body"/>
          <w:sz w:val="22"/>
          <w:szCs w:val="22"/>
          <w:lang w:val="cy-GB"/>
        </w:rPr>
        <w:t>I bweru'r trenau newydd, mae angen i ni osod Offer Llinell Uwchben (OLE),</w:t>
      </w:r>
      <w:r w:rsidRPr="000028A7">
        <w:rPr>
          <w:rFonts w:ascii="Wales Sans Body" w:hAnsi="Wales Sans Body"/>
          <w:sz w:val="22"/>
          <w:szCs w:val="22"/>
        </w:rPr>
        <w:t xml:space="preserve"> </w:t>
      </w:r>
      <w:proofErr w:type="spellStart"/>
      <w:r w:rsidRPr="000028A7">
        <w:rPr>
          <w:rFonts w:ascii="Wales Sans Body" w:hAnsi="Wales Sans Body"/>
          <w:color w:val="000000"/>
          <w:sz w:val="22"/>
          <w:szCs w:val="22"/>
        </w:rPr>
        <w:t>sy'n</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cynnwys</w:t>
      </w:r>
      <w:proofErr w:type="spellEnd"/>
      <w:r w:rsidRPr="000028A7">
        <w:rPr>
          <w:rFonts w:ascii="Wales Sans Body" w:hAnsi="Wales Sans Body"/>
          <w:color w:val="000000"/>
          <w:sz w:val="22"/>
          <w:szCs w:val="22"/>
        </w:rPr>
        <w:t xml:space="preserve"> y </w:t>
      </w:r>
      <w:proofErr w:type="spellStart"/>
      <w:r w:rsidRPr="000028A7">
        <w:rPr>
          <w:rFonts w:ascii="Wales Sans Body" w:hAnsi="Wales Sans Body"/>
          <w:color w:val="000000"/>
          <w:sz w:val="22"/>
          <w:szCs w:val="22"/>
        </w:rPr>
        <w:t>pyst</w:t>
      </w:r>
      <w:proofErr w:type="spellEnd"/>
      <w:r w:rsidRPr="000028A7">
        <w:rPr>
          <w:rFonts w:ascii="Wales Sans Body" w:hAnsi="Wales Sans Body"/>
          <w:color w:val="000000"/>
          <w:sz w:val="22"/>
          <w:szCs w:val="22"/>
        </w:rPr>
        <w:t xml:space="preserve"> dur </w:t>
      </w:r>
      <w:proofErr w:type="spellStart"/>
      <w:r w:rsidRPr="000028A7">
        <w:rPr>
          <w:rFonts w:ascii="Wales Sans Body" w:hAnsi="Wales Sans Body"/>
          <w:color w:val="000000"/>
          <w:sz w:val="22"/>
          <w:szCs w:val="22"/>
        </w:rPr>
        <w:t>a'r</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gwifrau</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sy'n</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rhedeg</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uwchben</w:t>
      </w:r>
      <w:proofErr w:type="spellEnd"/>
      <w:r w:rsidRPr="000028A7">
        <w:rPr>
          <w:rFonts w:ascii="Wales Sans Body" w:hAnsi="Wales Sans Body"/>
          <w:color w:val="000000"/>
          <w:sz w:val="22"/>
          <w:szCs w:val="22"/>
        </w:rPr>
        <w:t xml:space="preserve"> y </w:t>
      </w:r>
      <w:proofErr w:type="spellStart"/>
      <w:r w:rsidRPr="000028A7">
        <w:rPr>
          <w:rFonts w:ascii="Wales Sans Body" w:hAnsi="Wales Sans Body"/>
          <w:color w:val="000000"/>
          <w:sz w:val="22"/>
          <w:szCs w:val="22"/>
        </w:rPr>
        <w:t>trên</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gan</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gyflenwi</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trydan</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iddo</w:t>
      </w:r>
      <w:proofErr w:type="spellEnd"/>
      <w:r w:rsidRPr="000028A7">
        <w:rPr>
          <w:rFonts w:ascii="Wales Sans Body" w:hAnsi="Wales Sans Body"/>
          <w:color w:val="000000"/>
          <w:sz w:val="22"/>
          <w:szCs w:val="22"/>
        </w:rPr>
        <w:t>.</w:t>
      </w:r>
      <w:r w:rsidRPr="000028A7">
        <w:rPr>
          <w:rFonts w:ascii="Wales Sans Body" w:eastAsiaTheme="minorHAnsi" w:hAnsi="Wales Sans Body" w:cs="Arial"/>
          <w:color w:val="D9232B"/>
          <w:sz w:val="22"/>
          <w:szCs w:val="22"/>
          <w:lang w:val="cy-GB" w:eastAsia="en-US"/>
        </w:rPr>
        <w:t xml:space="preserve"> </w:t>
      </w:r>
      <w:r w:rsidRPr="000028A7">
        <w:rPr>
          <w:rFonts w:ascii="Wales Sans Body" w:hAnsi="Wales Sans Body"/>
          <w:sz w:val="22"/>
          <w:szCs w:val="22"/>
          <w:lang w:val="cy-GB"/>
        </w:rPr>
        <w:t>Mae'r gwifrau wedi'u gosod ar byst dur sydd rhwng 20 a 65 metr ar hyd y llwybr.</w:t>
      </w:r>
    </w:p>
    <w:bookmarkEnd w:id="0"/>
    <w:p w14:paraId="613A51A1" w14:textId="77777777" w:rsidR="008E61DC" w:rsidRPr="000028A7" w:rsidRDefault="008E61DC" w:rsidP="008E61DC">
      <w:pPr>
        <w:pStyle w:val="paragraph"/>
        <w:spacing w:before="0" w:beforeAutospacing="0" w:after="0" w:afterAutospacing="0" w:line="240" w:lineRule="atLeast"/>
        <w:textAlignment w:val="baseline"/>
        <w:rPr>
          <w:rFonts w:ascii="Wales Sans Body" w:hAnsi="Wales Sans Body"/>
          <w:color w:val="000000"/>
          <w:sz w:val="22"/>
          <w:szCs w:val="22"/>
          <w:lang w:val="cy-GB"/>
        </w:rPr>
      </w:pPr>
      <w:r w:rsidRPr="000028A7">
        <w:rPr>
          <w:rStyle w:val="A2"/>
          <w:rFonts w:ascii="Wales Sans Body" w:hAnsi="Wales Sans Body"/>
          <w:sz w:val="22"/>
          <w:szCs w:val="22"/>
        </w:rPr>
        <w:t xml:space="preserve">I </w:t>
      </w:r>
      <w:proofErr w:type="spellStart"/>
      <w:r w:rsidRPr="000028A7">
        <w:rPr>
          <w:rStyle w:val="A2"/>
          <w:rFonts w:ascii="Wales Sans Body" w:hAnsi="Wales Sans Body"/>
          <w:sz w:val="22"/>
          <w:szCs w:val="22"/>
        </w:rPr>
        <w:t>osod</w:t>
      </w:r>
      <w:proofErr w:type="spellEnd"/>
      <w:r w:rsidRPr="000028A7">
        <w:rPr>
          <w:rStyle w:val="A2"/>
          <w:rFonts w:ascii="Wales Sans Body" w:hAnsi="Wales Sans Body"/>
          <w:sz w:val="22"/>
          <w:szCs w:val="22"/>
        </w:rPr>
        <w:t xml:space="preserve"> offer </w:t>
      </w:r>
      <w:proofErr w:type="spellStart"/>
      <w:r w:rsidRPr="000028A7">
        <w:rPr>
          <w:rStyle w:val="A2"/>
          <w:rFonts w:ascii="Wales Sans Body" w:hAnsi="Wales Sans Body"/>
          <w:sz w:val="22"/>
          <w:szCs w:val="22"/>
        </w:rPr>
        <w:t>llinellau</w:t>
      </w:r>
      <w:proofErr w:type="spellEnd"/>
      <w:r w:rsidRPr="000028A7">
        <w:rPr>
          <w:rStyle w:val="A2"/>
          <w:rFonts w:ascii="Wales Sans Body" w:hAnsi="Wales Sans Body"/>
          <w:sz w:val="22"/>
          <w:szCs w:val="22"/>
        </w:rPr>
        <w:t xml:space="preserve"> </w:t>
      </w:r>
      <w:proofErr w:type="spellStart"/>
      <w:r w:rsidRPr="000028A7">
        <w:rPr>
          <w:rStyle w:val="A2"/>
          <w:rFonts w:ascii="Wales Sans Body" w:hAnsi="Wales Sans Body"/>
          <w:sz w:val="22"/>
          <w:szCs w:val="22"/>
        </w:rPr>
        <w:t>uwchben</w:t>
      </w:r>
      <w:proofErr w:type="spellEnd"/>
      <w:r w:rsidRPr="000028A7">
        <w:rPr>
          <w:rStyle w:val="A2"/>
          <w:rFonts w:ascii="Wales Sans Body" w:hAnsi="Wales Sans Body"/>
          <w:sz w:val="22"/>
          <w:szCs w:val="22"/>
        </w:rPr>
        <w:t xml:space="preserve"> (OLE), </w:t>
      </w:r>
      <w:proofErr w:type="spellStart"/>
      <w:r w:rsidRPr="000028A7">
        <w:rPr>
          <w:rStyle w:val="A2"/>
          <w:rFonts w:ascii="Wales Sans Body" w:hAnsi="Wales Sans Body"/>
          <w:sz w:val="22"/>
          <w:szCs w:val="22"/>
        </w:rPr>
        <w:t>rhaid</w:t>
      </w:r>
      <w:proofErr w:type="spellEnd"/>
      <w:r w:rsidRPr="000028A7">
        <w:rPr>
          <w:rStyle w:val="A2"/>
          <w:rFonts w:ascii="Wales Sans Body" w:hAnsi="Wales Sans Body"/>
          <w:sz w:val="22"/>
          <w:szCs w:val="22"/>
        </w:rPr>
        <w:t xml:space="preserve"> </w:t>
      </w:r>
      <w:proofErr w:type="spellStart"/>
      <w:r w:rsidRPr="000028A7">
        <w:rPr>
          <w:rStyle w:val="A2"/>
          <w:rFonts w:ascii="Wales Sans Body" w:hAnsi="Wales Sans Body"/>
          <w:sz w:val="22"/>
          <w:szCs w:val="22"/>
        </w:rPr>
        <w:t>i</w:t>
      </w:r>
      <w:proofErr w:type="spellEnd"/>
      <w:r w:rsidRPr="000028A7">
        <w:rPr>
          <w:rStyle w:val="A2"/>
          <w:rFonts w:ascii="Wales Sans Body" w:hAnsi="Wales Sans Body"/>
          <w:sz w:val="22"/>
          <w:szCs w:val="22"/>
        </w:rPr>
        <w:t xml:space="preserve"> </w:t>
      </w:r>
      <w:proofErr w:type="spellStart"/>
      <w:r w:rsidRPr="000028A7">
        <w:rPr>
          <w:rStyle w:val="A2"/>
          <w:rFonts w:ascii="Wales Sans Body" w:hAnsi="Wales Sans Body"/>
          <w:sz w:val="22"/>
          <w:szCs w:val="22"/>
        </w:rPr>
        <w:t>ni</w:t>
      </w:r>
      <w:proofErr w:type="spellEnd"/>
      <w:r w:rsidRPr="000028A7">
        <w:rPr>
          <w:rStyle w:val="A2"/>
          <w:rFonts w:ascii="Wales Sans Body" w:hAnsi="Wales Sans Body"/>
          <w:sz w:val="22"/>
          <w:szCs w:val="22"/>
        </w:rPr>
        <w:t xml:space="preserve"> </w:t>
      </w:r>
      <w:proofErr w:type="spellStart"/>
      <w:r w:rsidRPr="000028A7">
        <w:rPr>
          <w:rStyle w:val="A2"/>
          <w:rFonts w:ascii="Wales Sans Body" w:hAnsi="Wales Sans Body"/>
          <w:sz w:val="22"/>
          <w:szCs w:val="22"/>
        </w:rPr>
        <w:t>gynnal</w:t>
      </w:r>
      <w:proofErr w:type="spellEnd"/>
      <w:r w:rsidRPr="000028A7">
        <w:rPr>
          <w:rStyle w:val="A2"/>
          <w:rFonts w:ascii="Wales Sans Body" w:hAnsi="Wales Sans Body"/>
          <w:sz w:val="22"/>
          <w:szCs w:val="22"/>
        </w:rPr>
        <w:t xml:space="preserve"> </w:t>
      </w:r>
      <w:r w:rsidRPr="000028A7">
        <w:rPr>
          <w:rFonts w:ascii="Wales Sans Body" w:hAnsi="Wales Sans Body"/>
          <w:color w:val="000000"/>
          <w:sz w:val="22"/>
          <w:szCs w:val="22"/>
          <w:shd w:val="clear" w:color="auto" w:fill="FFFFFF"/>
        </w:rPr>
        <w:t xml:space="preserve">proses </w:t>
      </w:r>
      <w:proofErr w:type="spellStart"/>
      <w:r w:rsidRPr="000028A7">
        <w:rPr>
          <w:rFonts w:ascii="Wales Sans Body" w:hAnsi="Wales Sans Body"/>
          <w:color w:val="000000"/>
          <w:sz w:val="22"/>
          <w:szCs w:val="22"/>
          <w:shd w:val="clear" w:color="auto" w:fill="FFFFFF"/>
        </w:rPr>
        <w:t>adeiladu</w:t>
      </w:r>
      <w:proofErr w:type="spellEnd"/>
      <w:r w:rsidRPr="000028A7">
        <w:rPr>
          <w:rFonts w:ascii="Wales Sans Body" w:hAnsi="Wales Sans Body"/>
          <w:color w:val="000000"/>
          <w:sz w:val="22"/>
          <w:szCs w:val="22"/>
          <w:shd w:val="clear" w:color="auto" w:fill="FFFFFF"/>
        </w:rPr>
        <w:t xml:space="preserve"> </w:t>
      </w:r>
      <w:proofErr w:type="spellStart"/>
      <w:r w:rsidRPr="000028A7">
        <w:rPr>
          <w:rFonts w:ascii="Wales Sans Body" w:hAnsi="Wales Sans Body"/>
          <w:color w:val="000000"/>
          <w:sz w:val="22"/>
          <w:szCs w:val="22"/>
          <w:shd w:val="clear" w:color="auto" w:fill="FFFFFF"/>
        </w:rPr>
        <w:t>yn</w:t>
      </w:r>
      <w:proofErr w:type="spellEnd"/>
      <w:r w:rsidRPr="000028A7">
        <w:rPr>
          <w:rFonts w:ascii="Wales Sans Body" w:hAnsi="Wales Sans Body"/>
          <w:color w:val="000000"/>
          <w:sz w:val="22"/>
          <w:szCs w:val="22"/>
          <w:shd w:val="clear" w:color="auto" w:fill="FFFFFF"/>
        </w:rPr>
        <w:t xml:space="preserve"> </w:t>
      </w:r>
      <w:proofErr w:type="spellStart"/>
      <w:r w:rsidRPr="000028A7">
        <w:rPr>
          <w:rFonts w:ascii="Wales Sans Body" w:hAnsi="Wales Sans Body"/>
          <w:color w:val="000000"/>
          <w:sz w:val="22"/>
          <w:szCs w:val="22"/>
          <w:shd w:val="clear" w:color="auto" w:fill="FFFFFF"/>
        </w:rPr>
        <w:t>gyntaf</w:t>
      </w:r>
      <w:proofErr w:type="spellEnd"/>
      <w:r w:rsidRPr="000028A7">
        <w:rPr>
          <w:rFonts w:ascii="Wales Sans Body" w:hAnsi="Wales Sans Body"/>
          <w:color w:val="000000"/>
          <w:sz w:val="22"/>
          <w:szCs w:val="22"/>
          <w:shd w:val="clear" w:color="auto" w:fill="FFFFFF"/>
        </w:rPr>
        <w:t xml:space="preserve"> o’r </w:t>
      </w:r>
      <w:proofErr w:type="spellStart"/>
      <w:r w:rsidRPr="000028A7">
        <w:rPr>
          <w:rFonts w:ascii="Wales Sans Body" w:hAnsi="Wales Sans Body"/>
          <w:color w:val="000000"/>
          <w:sz w:val="22"/>
          <w:szCs w:val="22"/>
          <w:shd w:val="clear" w:color="auto" w:fill="FFFFFF"/>
        </w:rPr>
        <w:t>enw</w:t>
      </w:r>
      <w:proofErr w:type="spellEnd"/>
      <w:r w:rsidRPr="000028A7">
        <w:rPr>
          <w:rFonts w:ascii="Wales Sans Body" w:hAnsi="Wales Sans Body"/>
          <w:color w:val="000000"/>
          <w:sz w:val="22"/>
          <w:szCs w:val="22"/>
          <w:shd w:val="clear" w:color="auto" w:fill="FFFFFF"/>
        </w:rPr>
        <w:t xml:space="preserve"> </w:t>
      </w:r>
      <w:proofErr w:type="spellStart"/>
      <w:r w:rsidRPr="000028A7">
        <w:rPr>
          <w:rFonts w:ascii="Wales Sans Body" w:hAnsi="Wales Sans Body"/>
          <w:color w:val="000000"/>
          <w:sz w:val="22"/>
          <w:szCs w:val="22"/>
          <w:shd w:val="clear" w:color="auto" w:fill="FFFFFF"/>
        </w:rPr>
        <w:t>gosod</w:t>
      </w:r>
      <w:proofErr w:type="spellEnd"/>
      <w:r w:rsidRPr="000028A7">
        <w:rPr>
          <w:rFonts w:ascii="Wales Sans Body" w:hAnsi="Wales Sans Body"/>
          <w:color w:val="000000"/>
          <w:sz w:val="22"/>
          <w:szCs w:val="22"/>
          <w:shd w:val="clear" w:color="auto" w:fill="FFFFFF"/>
        </w:rPr>
        <w:t xml:space="preserve"> </w:t>
      </w:r>
      <w:proofErr w:type="spellStart"/>
      <w:r w:rsidRPr="000028A7">
        <w:rPr>
          <w:rFonts w:ascii="Wales Sans Body" w:hAnsi="Wales Sans Body"/>
          <w:color w:val="000000"/>
          <w:sz w:val="22"/>
          <w:szCs w:val="22"/>
          <w:shd w:val="clear" w:color="auto" w:fill="FFFFFF"/>
        </w:rPr>
        <w:t>seilbyst</w:t>
      </w:r>
      <w:proofErr w:type="spellEnd"/>
      <w:r w:rsidRPr="000028A7">
        <w:rPr>
          <w:rFonts w:ascii="Wales Sans Body" w:hAnsi="Wales Sans Body"/>
          <w:color w:val="000000"/>
          <w:sz w:val="22"/>
          <w:szCs w:val="22"/>
        </w:rPr>
        <w:t xml:space="preserve">. </w:t>
      </w:r>
      <w:r w:rsidRPr="000028A7">
        <w:rPr>
          <w:rFonts w:ascii="Wales Sans Body" w:hAnsi="Wales Sans Body"/>
          <w:sz w:val="22"/>
          <w:szCs w:val="22"/>
          <w:lang w:val="cy-GB"/>
        </w:rPr>
        <w:t xml:space="preserve">Bydd hyn yn creu’r sylfeini ar gyfer pob un o’r pyst dur sy’n cario’r gwifrau i bweru’r trenau newydd. </w:t>
      </w:r>
      <w:r w:rsidRPr="000028A7">
        <w:rPr>
          <w:rStyle w:val="A2"/>
          <w:rFonts w:ascii="Wales Sans Body" w:hAnsi="Wales Sans Body"/>
          <w:sz w:val="22"/>
          <w:szCs w:val="22"/>
        </w:rPr>
        <w:t xml:space="preserve">Mae </w:t>
      </w:r>
      <w:proofErr w:type="spellStart"/>
      <w:r w:rsidRPr="000028A7">
        <w:rPr>
          <w:rStyle w:val="A2"/>
          <w:rFonts w:ascii="Wales Sans Body" w:hAnsi="Wales Sans Body"/>
          <w:sz w:val="22"/>
          <w:szCs w:val="22"/>
        </w:rPr>
        <w:t>gosod</w:t>
      </w:r>
      <w:proofErr w:type="spellEnd"/>
      <w:r w:rsidRPr="000028A7">
        <w:rPr>
          <w:rStyle w:val="A2"/>
          <w:rFonts w:ascii="Wales Sans Body" w:hAnsi="Wales Sans Body"/>
          <w:sz w:val="22"/>
          <w:szCs w:val="22"/>
        </w:rPr>
        <w:t xml:space="preserve"> </w:t>
      </w:r>
      <w:proofErr w:type="spellStart"/>
      <w:r w:rsidRPr="000028A7">
        <w:rPr>
          <w:rStyle w:val="A2"/>
          <w:rFonts w:ascii="Wales Sans Body" w:hAnsi="Wales Sans Body"/>
          <w:sz w:val="22"/>
          <w:szCs w:val="22"/>
        </w:rPr>
        <w:t>seilbyst</w:t>
      </w:r>
      <w:proofErr w:type="spellEnd"/>
      <w:r w:rsidRPr="000028A7">
        <w:rPr>
          <w:rStyle w:val="A2"/>
          <w:rFonts w:ascii="Wales Sans Body" w:hAnsi="Wales Sans Body"/>
          <w:sz w:val="22"/>
          <w:szCs w:val="22"/>
        </w:rPr>
        <w:t xml:space="preserve"> </w:t>
      </w:r>
      <w:proofErr w:type="spellStart"/>
      <w:r w:rsidRPr="000028A7">
        <w:rPr>
          <w:rStyle w:val="A2"/>
          <w:rFonts w:ascii="Wales Sans Body" w:hAnsi="Wales Sans Body"/>
          <w:sz w:val="22"/>
          <w:szCs w:val="22"/>
        </w:rPr>
        <w:t>yn</w:t>
      </w:r>
      <w:proofErr w:type="spellEnd"/>
      <w:r w:rsidRPr="000028A7">
        <w:rPr>
          <w:rStyle w:val="A2"/>
          <w:rFonts w:ascii="Wales Sans Body" w:hAnsi="Wales Sans Body"/>
          <w:sz w:val="22"/>
          <w:szCs w:val="22"/>
        </w:rPr>
        <w:t xml:space="preserve"> </w:t>
      </w:r>
      <w:proofErr w:type="spellStart"/>
      <w:r w:rsidRPr="000028A7">
        <w:rPr>
          <w:rStyle w:val="A2"/>
          <w:rFonts w:ascii="Wales Sans Body" w:hAnsi="Wales Sans Body"/>
          <w:sz w:val="22"/>
          <w:szCs w:val="22"/>
        </w:rPr>
        <w:t>gallu</w:t>
      </w:r>
      <w:proofErr w:type="spellEnd"/>
      <w:r w:rsidRPr="000028A7">
        <w:rPr>
          <w:rStyle w:val="A2"/>
          <w:rFonts w:ascii="Wales Sans Body" w:hAnsi="Wales Sans Body"/>
          <w:sz w:val="22"/>
          <w:szCs w:val="22"/>
        </w:rPr>
        <w:t xml:space="preserve"> bod </w:t>
      </w:r>
      <w:proofErr w:type="spellStart"/>
      <w:r w:rsidRPr="000028A7">
        <w:rPr>
          <w:rStyle w:val="A2"/>
          <w:rFonts w:ascii="Wales Sans Body" w:hAnsi="Wales Sans Body"/>
          <w:sz w:val="22"/>
          <w:szCs w:val="22"/>
        </w:rPr>
        <w:t>yn</w:t>
      </w:r>
      <w:proofErr w:type="spellEnd"/>
      <w:r w:rsidRPr="000028A7">
        <w:rPr>
          <w:rStyle w:val="A2"/>
          <w:rFonts w:ascii="Wales Sans Body" w:hAnsi="Wales Sans Body"/>
          <w:sz w:val="22"/>
          <w:szCs w:val="22"/>
        </w:rPr>
        <w:t xml:space="preserve"> </w:t>
      </w:r>
      <w:proofErr w:type="spellStart"/>
      <w:r w:rsidRPr="000028A7">
        <w:rPr>
          <w:rStyle w:val="A2"/>
          <w:rFonts w:ascii="Wales Sans Body" w:hAnsi="Wales Sans Body"/>
          <w:sz w:val="22"/>
          <w:szCs w:val="22"/>
        </w:rPr>
        <w:t>waith</w:t>
      </w:r>
      <w:proofErr w:type="spellEnd"/>
      <w:r w:rsidRPr="000028A7">
        <w:rPr>
          <w:rStyle w:val="A2"/>
          <w:rFonts w:ascii="Wales Sans Body" w:hAnsi="Wales Sans Body"/>
          <w:sz w:val="22"/>
          <w:szCs w:val="22"/>
        </w:rPr>
        <w:t xml:space="preserve"> </w:t>
      </w:r>
      <w:proofErr w:type="spellStart"/>
      <w:r w:rsidRPr="000028A7">
        <w:rPr>
          <w:rStyle w:val="A2"/>
          <w:rFonts w:ascii="Wales Sans Body" w:hAnsi="Wales Sans Body"/>
          <w:sz w:val="22"/>
          <w:szCs w:val="22"/>
        </w:rPr>
        <w:t>swnllyd</w:t>
      </w:r>
      <w:proofErr w:type="spellEnd"/>
      <w:r w:rsidRPr="000028A7">
        <w:rPr>
          <w:rStyle w:val="A2"/>
          <w:rFonts w:ascii="Wales Sans Body" w:hAnsi="Wales Sans Body"/>
          <w:sz w:val="22"/>
          <w:szCs w:val="22"/>
        </w:rPr>
        <w:t xml:space="preserve"> </w:t>
      </w:r>
      <w:proofErr w:type="spellStart"/>
      <w:r w:rsidRPr="000028A7">
        <w:rPr>
          <w:rStyle w:val="A2"/>
          <w:rFonts w:ascii="Wales Sans Body" w:hAnsi="Wales Sans Body"/>
          <w:sz w:val="22"/>
          <w:szCs w:val="22"/>
        </w:rPr>
        <w:t>gan</w:t>
      </w:r>
      <w:proofErr w:type="spellEnd"/>
      <w:r w:rsidRPr="000028A7">
        <w:rPr>
          <w:rStyle w:val="A2"/>
          <w:rFonts w:ascii="Wales Sans Body" w:hAnsi="Wales Sans Body"/>
          <w:sz w:val="22"/>
          <w:szCs w:val="22"/>
        </w:rPr>
        <w:t xml:space="preserve"> </w:t>
      </w:r>
      <w:proofErr w:type="spellStart"/>
      <w:r w:rsidRPr="000028A7">
        <w:rPr>
          <w:rStyle w:val="A2"/>
          <w:rFonts w:ascii="Wales Sans Body" w:hAnsi="Wales Sans Body"/>
          <w:sz w:val="22"/>
          <w:szCs w:val="22"/>
        </w:rPr>
        <w:t>ei</w:t>
      </w:r>
      <w:proofErr w:type="spellEnd"/>
      <w:r w:rsidRPr="000028A7">
        <w:rPr>
          <w:rStyle w:val="A2"/>
          <w:rFonts w:ascii="Wales Sans Body" w:hAnsi="Wales Sans Body"/>
          <w:sz w:val="22"/>
          <w:szCs w:val="22"/>
        </w:rPr>
        <w:t xml:space="preserve"> </w:t>
      </w:r>
      <w:proofErr w:type="spellStart"/>
      <w:r w:rsidRPr="000028A7">
        <w:rPr>
          <w:rStyle w:val="A2"/>
          <w:rFonts w:ascii="Wales Sans Body" w:hAnsi="Wales Sans Body"/>
          <w:sz w:val="22"/>
          <w:szCs w:val="22"/>
        </w:rPr>
        <w:t>fod</w:t>
      </w:r>
      <w:proofErr w:type="spellEnd"/>
      <w:r w:rsidRPr="000028A7">
        <w:rPr>
          <w:rStyle w:val="A2"/>
          <w:rFonts w:ascii="Wales Sans Body" w:hAnsi="Wales Sans Body"/>
          <w:sz w:val="22"/>
          <w:szCs w:val="22"/>
        </w:rPr>
        <w:t xml:space="preserve"> </w:t>
      </w:r>
      <w:proofErr w:type="spellStart"/>
      <w:r w:rsidRPr="000028A7">
        <w:rPr>
          <w:rStyle w:val="A2"/>
          <w:rFonts w:ascii="Wales Sans Body" w:hAnsi="Wales Sans Body"/>
          <w:sz w:val="22"/>
          <w:szCs w:val="22"/>
        </w:rPr>
        <w:t>yn</w:t>
      </w:r>
      <w:proofErr w:type="spellEnd"/>
      <w:r w:rsidRPr="000028A7">
        <w:rPr>
          <w:rStyle w:val="A2"/>
          <w:rFonts w:ascii="Wales Sans Body" w:hAnsi="Wales Sans Body"/>
          <w:sz w:val="22"/>
          <w:szCs w:val="22"/>
        </w:rPr>
        <w:t xml:space="preserve"> </w:t>
      </w:r>
      <w:proofErr w:type="spellStart"/>
      <w:r w:rsidRPr="000028A7">
        <w:rPr>
          <w:rStyle w:val="A2"/>
          <w:rFonts w:ascii="Wales Sans Body" w:hAnsi="Wales Sans Body"/>
          <w:sz w:val="22"/>
          <w:szCs w:val="22"/>
        </w:rPr>
        <w:t>cael</w:t>
      </w:r>
      <w:proofErr w:type="spellEnd"/>
      <w:r w:rsidRPr="000028A7">
        <w:rPr>
          <w:rStyle w:val="A2"/>
          <w:rFonts w:ascii="Wales Sans Body" w:hAnsi="Wales Sans Body"/>
          <w:sz w:val="22"/>
          <w:szCs w:val="22"/>
        </w:rPr>
        <w:t xml:space="preserve"> </w:t>
      </w:r>
      <w:proofErr w:type="spellStart"/>
      <w:r w:rsidRPr="000028A7">
        <w:rPr>
          <w:rStyle w:val="A2"/>
          <w:rFonts w:ascii="Wales Sans Body" w:hAnsi="Wales Sans Body"/>
          <w:sz w:val="22"/>
          <w:szCs w:val="22"/>
        </w:rPr>
        <w:t>ei</w:t>
      </w:r>
      <w:proofErr w:type="spellEnd"/>
      <w:r w:rsidRPr="000028A7">
        <w:rPr>
          <w:rStyle w:val="A2"/>
          <w:rFonts w:ascii="Wales Sans Body" w:hAnsi="Wales Sans Body"/>
          <w:sz w:val="22"/>
          <w:szCs w:val="22"/>
        </w:rPr>
        <w:t xml:space="preserve"> </w:t>
      </w:r>
      <w:proofErr w:type="spellStart"/>
      <w:r w:rsidRPr="000028A7">
        <w:rPr>
          <w:rStyle w:val="A2"/>
          <w:rFonts w:ascii="Wales Sans Body" w:hAnsi="Wales Sans Body"/>
          <w:sz w:val="22"/>
          <w:szCs w:val="22"/>
        </w:rPr>
        <w:t>wneud</w:t>
      </w:r>
      <w:proofErr w:type="spellEnd"/>
      <w:r w:rsidRPr="000028A7">
        <w:rPr>
          <w:rStyle w:val="A2"/>
          <w:rFonts w:ascii="Wales Sans Body" w:hAnsi="Wales Sans Body"/>
          <w:sz w:val="22"/>
          <w:szCs w:val="22"/>
        </w:rPr>
        <w:t xml:space="preserve"> </w:t>
      </w:r>
      <w:proofErr w:type="spellStart"/>
      <w:r w:rsidRPr="000028A7">
        <w:rPr>
          <w:rStyle w:val="A2"/>
          <w:rFonts w:ascii="Wales Sans Body" w:hAnsi="Wales Sans Body"/>
          <w:sz w:val="22"/>
          <w:szCs w:val="22"/>
        </w:rPr>
        <w:t>gan</w:t>
      </w:r>
      <w:proofErr w:type="spellEnd"/>
      <w:r w:rsidRPr="000028A7">
        <w:rPr>
          <w:rStyle w:val="A2"/>
          <w:rFonts w:ascii="Wales Sans Body" w:hAnsi="Wales Sans Body"/>
          <w:sz w:val="22"/>
          <w:szCs w:val="22"/>
        </w:rPr>
        <w:t xml:space="preserve"> </w:t>
      </w:r>
      <w:proofErr w:type="spellStart"/>
      <w:r w:rsidRPr="000028A7">
        <w:rPr>
          <w:rStyle w:val="A2"/>
          <w:rFonts w:ascii="Wales Sans Body" w:hAnsi="Wales Sans Body"/>
          <w:sz w:val="22"/>
          <w:szCs w:val="22"/>
        </w:rPr>
        <w:t>beiriannau</w:t>
      </w:r>
      <w:proofErr w:type="spellEnd"/>
      <w:r w:rsidRPr="000028A7">
        <w:rPr>
          <w:rStyle w:val="A2"/>
          <w:rFonts w:ascii="Wales Sans Body" w:hAnsi="Wales Sans Body"/>
          <w:sz w:val="22"/>
          <w:szCs w:val="22"/>
        </w:rPr>
        <w:t xml:space="preserve"> </w:t>
      </w:r>
      <w:proofErr w:type="spellStart"/>
      <w:r w:rsidRPr="000028A7">
        <w:rPr>
          <w:rStyle w:val="A2"/>
          <w:rFonts w:ascii="Wales Sans Body" w:hAnsi="Wales Sans Body"/>
          <w:sz w:val="22"/>
          <w:szCs w:val="22"/>
        </w:rPr>
        <w:t>trwm</w:t>
      </w:r>
      <w:proofErr w:type="spellEnd"/>
      <w:r w:rsidRPr="000028A7">
        <w:rPr>
          <w:rStyle w:val="A2"/>
          <w:rFonts w:ascii="Wales Sans Body" w:hAnsi="Wales Sans Body"/>
          <w:sz w:val="22"/>
          <w:szCs w:val="22"/>
        </w:rPr>
        <w:t xml:space="preserve">, </w:t>
      </w:r>
      <w:r w:rsidRPr="000028A7">
        <w:rPr>
          <w:rFonts w:ascii="Wales Sans Body" w:hAnsi="Wales Sans Body"/>
          <w:color w:val="000000"/>
          <w:sz w:val="22"/>
          <w:szCs w:val="22"/>
        </w:rPr>
        <w:t xml:space="preserve">a </w:t>
      </w:r>
      <w:proofErr w:type="spellStart"/>
      <w:r w:rsidRPr="000028A7">
        <w:rPr>
          <w:rFonts w:ascii="Wales Sans Body" w:hAnsi="Wales Sans Body"/>
          <w:color w:val="000000"/>
          <w:sz w:val="22"/>
          <w:szCs w:val="22"/>
        </w:rPr>
        <w:t>bydd</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lefelau’r</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sŵn</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yn</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dibynnu</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ar</w:t>
      </w:r>
      <w:proofErr w:type="spellEnd"/>
      <w:r w:rsidRPr="000028A7">
        <w:rPr>
          <w:rFonts w:ascii="Wales Sans Body" w:hAnsi="Wales Sans Body"/>
          <w:color w:val="000000"/>
          <w:sz w:val="22"/>
          <w:szCs w:val="22"/>
        </w:rPr>
        <w:t xml:space="preserve"> y </w:t>
      </w:r>
      <w:proofErr w:type="spellStart"/>
      <w:r w:rsidRPr="000028A7">
        <w:rPr>
          <w:rFonts w:ascii="Wales Sans Body" w:hAnsi="Wales Sans Body"/>
          <w:color w:val="000000"/>
          <w:sz w:val="22"/>
          <w:szCs w:val="22"/>
        </w:rPr>
        <w:t>pellter</w:t>
      </w:r>
      <w:proofErr w:type="spellEnd"/>
      <w:r w:rsidRPr="000028A7">
        <w:rPr>
          <w:rFonts w:ascii="Wales Sans Body" w:hAnsi="Wales Sans Body"/>
          <w:color w:val="000000"/>
          <w:sz w:val="22"/>
          <w:szCs w:val="22"/>
        </w:rPr>
        <w:t xml:space="preserve"> o </w:t>
      </w:r>
      <w:proofErr w:type="spellStart"/>
      <w:r w:rsidRPr="000028A7">
        <w:rPr>
          <w:rFonts w:ascii="Wales Sans Body" w:hAnsi="Wales Sans Body"/>
          <w:color w:val="000000"/>
          <w:sz w:val="22"/>
          <w:szCs w:val="22"/>
        </w:rPr>
        <w:t>leoliad</w:t>
      </w:r>
      <w:proofErr w:type="spellEnd"/>
      <w:r w:rsidRPr="000028A7">
        <w:rPr>
          <w:rFonts w:ascii="Wales Sans Body" w:hAnsi="Wales Sans Body"/>
          <w:color w:val="000000"/>
          <w:sz w:val="22"/>
          <w:szCs w:val="22"/>
        </w:rPr>
        <w:t xml:space="preserve"> y </w:t>
      </w:r>
      <w:proofErr w:type="spellStart"/>
      <w:r w:rsidRPr="000028A7">
        <w:rPr>
          <w:rFonts w:ascii="Wales Sans Body" w:hAnsi="Wales Sans Body"/>
          <w:color w:val="000000"/>
          <w:sz w:val="22"/>
          <w:szCs w:val="22"/>
        </w:rPr>
        <w:t>gwaith</w:t>
      </w:r>
      <w:proofErr w:type="spellEnd"/>
      <w:r w:rsidRPr="000028A7">
        <w:rPr>
          <w:rFonts w:ascii="Wales Sans Body" w:hAnsi="Wales Sans Body"/>
          <w:color w:val="000000"/>
          <w:sz w:val="22"/>
          <w:szCs w:val="22"/>
        </w:rPr>
        <w:t xml:space="preserve"> a </w:t>
      </w:r>
      <w:proofErr w:type="spellStart"/>
      <w:r w:rsidRPr="000028A7">
        <w:rPr>
          <w:rFonts w:ascii="Wales Sans Body" w:hAnsi="Wales Sans Body"/>
          <w:color w:val="000000"/>
          <w:sz w:val="22"/>
          <w:szCs w:val="22"/>
        </w:rPr>
        <w:t>thopograffi</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lleol</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Byddwn</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yn</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gwneud</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ein</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gorau</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glas</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i</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leihau</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unrhyw</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sŵn</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diangen</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fel</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gweiddi</w:t>
      </w:r>
      <w:proofErr w:type="spellEnd"/>
      <w:r w:rsidRPr="000028A7">
        <w:rPr>
          <w:rFonts w:ascii="Wales Sans Body" w:hAnsi="Wales Sans Body"/>
          <w:color w:val="000000"/>
          <w:sz w:val="22"/>
          <w:szCs w:val="22"/>
        </w:rPr>
        <w:t xml:space="preserve">, a </w:t>
      </w:r>
      <w:proofErr w:type="spellStart"/>
      <w:r w:rsidRPr="000028A7">
        <w:rPr>
          <w:rFonts w:ascii="Wales Sans Body" w:hAnsi="Wales Sans Body"/>
          <w:color w:val="000000"/>
          <w:sz w:val="22"/>
          <w:szCs w:val="22"/>
        </w:rPr>
        <w:t>chwblhau'r</w:t>
      </w:r>
      <w:proofErr w:type="spellEnd"/>
      <w:r w:rsidRPr="000028A7">
        <w:rPr>
          <w:rFonts w:ascii="Wales Sans Body" w:hAnsi="Wales Sans Body"/>
          <w:color w:val="000000"/>
          <w:sz w:val="22"/>
          <w:szCs w:val="22"/>
        </w:rPr>
        <w:t xml:space="preserve"> </w:t>
      </w:r>
      <w:proofErr w:type="spellStart"/>
      <w:r w:rsidRPr="000028A7">
        <w:rPr>
          <w:rFonts w:ascii="Wales Sans Body" w:hAnsi="Wales Sans Body"/>
          <w:color w:val="000000"/>
          <w:sz w:val="22"/>
          <w:szCs w:val="22"/>
        </w:rPr>
        <w:t>gwaith</w:t>
      </w:r>
      <w:proofErr w:type="spellEnd"/>
      <w:r w:rsidRPr="000028A7">
        <w:rPr>
          <w:rFonts w:ascii="Wales Sans Body" w:hAnsi="Wales Sans Body"/>
          <w:color w:val="000000"/>
          <w:sz w:val="22"/>
          <w:szCs w:val="22"/>
        </w:rPr>
        <w:t xml:space="preserve"> mor </w:t>
      </w:r>
      <w:proofErr w:type="spellStart"/>
      <w:r w:rsidRPr="000028A7">
        <w:rPr>
          <w:rFonts w:ascii="Wales Sans Body" w:hAnsi="Wales Sans Body"/>
          <w:color w:val="000000"/>
          <w:sz w:val="22"/>
          <w:szCs w:val="22"/>
        </w:rPr>
        <w:t>gyflym</w:t>
      </w:r>
      <w:proofErr w:type="spellEnd"/>
      <w:r w:rsidRPr="000028A7">
        <w:rPr>
          <w:rFonts w:ascii="Wales Sans Body" w:hAnsi="Wales Sans Body"/>
          <w:color w:val="000000"/>
          <w:sz w:val="22"/>
          <w:szCs w:val="22"/>
        </w:rPr>
        <w:t xml:space="preserve"> â </w:t>
      </w:r>
      <w:proofErr w:type="spellStart"/>
      <w:r w:rsidRPr="000028A7">
        <w:rPr>
          <w:rFonts w:ascii="Wales Sans Body" w:hAnsi="Wales Sans Body"/>
          <w:color w:val="000000"/>
          <w:sz w:val="22"/>
          <w:szCs w:val="22"/>
        </w:rPr>
        <w:t>phosibl</w:t>
      </w:r>
      <w:proofErr w:type="spellEnd"/>
      <w:r w:rsidRPr="000028A7">
        <w:rPr>
          <w:rFonts w:ascii="Wales Sans Body" w:hAnsi="Wales Sans Body"/>
          <w:color w:val="000000"/>
          <w:sz w:val="22"/>
          <w:szCs w:val="22"/>
        </w:rPr>
        <w:t>.</w:t>
      </w:r>
      <w:r w:rsidRPr="000028A7">
        <w:rPr>
          <w:rFonts w:ascii="Calibri" w:hAnsi="Calibri" w:cs="Calibri"/>
          <w:color w:val="000000"/>
          <w:sz w:val="22"/>
          <w:szCs w:val="22"/>
        </w:rPr>
        <w:t> </w:t>
      </w:r>
      <w:r w:rsidRPr="000028A7">
        <w:rPr>
          <w:rFonts w:ascii="Wales Sans Body" w:hAnsi="Wales Sans Body"/>
          <w:color w:val="000000"/>
          <w:sz w:val="22"/>
          <w:szCs w:val="22"/>
        </w:rPr>
        <w:t xml:space="preserve"> </w:t>
      </w:r>
    </w:p>
    <w:p w14:paraId="155A835A" w14:textId="77777777" w:rsidR="008E61DC" w:rsidRPr="000028A7" w:rsidRDefault="008E61DC" w:rsidP="008E61DC">
      <w:pPr>
        <w:spacing w:line="240" w:lineRule="atLeast"/>
        <w:rPr>
          <w:rFonts w:ascii="Wales Sans Body" w:hAnsi="Wales Sans Body"/>
          <w:lang w:val="en-GB"/>
        </w:rPr>
      </w:pPr>
    </w:p>
    <w:p w14:paraId="4C6DE2D2" w14:textId="77777777" w:rsidR="008E61DC" w:rsidRPr="000028A7" w:rsidRDefault="008E61DC" w:rsidP="008E61DC">
      <w:pPr>
        <w:rPr>
          <w:rFonts w:ascii="Wales Sans Body" w:hAnsi="Wales Sans Body"/>
          <w:color w:val="000000"/>
        </w:rPr>
      </w:pPr>
      <w:r w:rsidRPr="000028A7">
        <w:rPr>
          <w:rStyle w:val="A2"/>
          <w:rFonts w:ascii="Wales Sans Body" w:hAnsi="Wales Sans Body"/>
        </w:rPr>
        <w:t>Gan ddibynnu ar amodau’r tir, mae</w:t>
      </w:r>
      <w:r w:rsidRPr="000028A7">
        <w:rPr>
          <w:rFonts w:ascii="Wales Sans Body" w:hAnsi="Wales Sans Body"/>
          <w:color w:val="000000"/>
        </w:rPr>
        <w:t xml:space="preserve"> gosod seilbost arferol</w:t>
      </w:r>
      <w:r w:rsidRPr="000028A7">
        <w:rPr>
          <w:rStyle w:val="A2"/>
          <w:rFonts w:ascii="Wales Sans Body" w:hAnsi="Wales Sans Body"/>
        </w:rPr>
        <w:t xml:space="preserve"> yn gallu cymryd </w:t>
      </w:r>
      <w:r w:rsidRPr="000028A7">
        <w:rPr>
          <w:rStyle w:val="A2"/>
          <w:rFonts w:ascii="Wales Sans Body" w:hAnsi="Wales Sans Body"/>
          <w:color w:val="000000" w:themeColor="text1"/>
        </w:rPr>
        <w:t xml:space="preserve">rhwng </w:t>
      </w:r>
      <w:proofErr w:type="spellStart"/>
      <w:r w:rsidRPr="000028A7">
        <w:rPr>
          <w:rFonts w:ascii="Wales Sans Body" w:eastAsia="Times New Roman" w:hAnsi="Wales Sans Body" w:cs="Segoe UI"/>
          <w:color w:val="000000" w:themeColor="text1"/>
          <w:lang w:val="en-GB" w:eastAsia="en-GB"/>
        </w:rPr>
        <w:t>ugain</w:t>
      </w:r>
      <w:proofErr w:type="spellEnd"/>
      <w:r w:rsidRPr="000028A7">
        <w:rPr>
          <w:rFonts w:ascii="Wales Sans Body" w:eastAsia="Times New Roman" w:hAnsi="Wales Sans Body" w:cs="Segoe UI"/>
          <w:color w:val="000000" w:themeColor="text1"/>
          <w:lang w:val="en-GB" w:eastAsia="en-GB"/>
        </w:rPr>
        <w:t xml:space="preserve"> </w:t>
      </w:r>
      <w:proofErr w:type="spellStart"/>
      <w:r w:rsidRPr="000028A7">
        <w:rPr>
          <w:rFonts w:ascii="Wales Sans Body" w:eastAsia="Times New Roman" w:hAnsi="Wales Sans Body" w:cs="Segoe UI"/>
          <w:color w:val="000000" w:themeColor="text1"/>
          <w:lang w:val="en-GB" w:eastAsia="en-GB"/>
        </w:rPr>
        <w:t>i</w:t>
      </w:r>
      <w:proofErr w:type="spellEnd"/>
      <w:r w:rsidRPr="000028A7">
        <w:rPr>
          <w:rFonts w:ascii="Wales Sans Body" w:eastAsia="Times New Roman" w:hAnsi="Wales Sans Body" w:cs="Segoe UI"/>
          <w:color w:val="000000" w:themeColor="text1"/>
          <w:lang w:val="en-GB" w:eastAsia="en-GB"/>
        </w:rPr>
        <w:t xml:space="preserve"> </w:t>
      </w:r>
      <w:proofErr w:type="spellStart"/>
      <w:r w:rsidRPr="000028A7">
        <w:rPr>
          <w:rFonts w:ascii="Wales Sans Body" w:eastAsia="Times New Roman" w:hAnsi="Wales Sans Body" w:cs="Segoe UI"/>
          <w:color w:val="000000" w:themeColor="text1"/>
          <w:lang w:val="en-GB" w:eastAsia="en-GB"/>
        </w:rPr>
        <w:t>chwedeg</w:t>
      </w:r>
      <w:proofErr w:type="spellEnd"/>
      <w:r w:rsidRPr="000028A7">
        <w:rPr>
          <w:rFonts w:ascii="Wales Sans Body" w:eastAsia="Times New Roman" w:hAnsi="Wales Sans Body" w:cs="Segoe UI"/>
          <w:color w:val="000000" w:themeColor="text1"/>
          <w:lang w:val="en-GB" w:eastAsia="en-GB"/>
        </w:rPr>
        <w:t xml:space="preserve"> </w:t>
      </w:r>
      <w:proofErr w:type="spellStart"/>
      <w:r w:rsidRPr="000028A7">
        <w:rPr>
          <w:rFonts w:ascii="Wales Sans Body" w:eastAsia="Times New Roman" w:hAnsi="Wales Sans Body" w:cs="Segoe UI"/>
          <w:color w:val="000000" w:themeColor="text1"/>
          <w:lang w:val="en-GB" w:eastAsia="en-GB"/>
        </w:rPr>
        <w:t>muned</w:t>
      </w:r>
      <w:proofErr w:type="spellEnd"/>
      <w:r w:rsidRPr="000028A7">
        <w:rPr>
          <w:rFonts w:ascii="Wales Sans Body" w:hAnsi="Wales Sans Body"/>
          <w:color w:val="000000" w:themeColor="text1"/>
        </w:rPr>
        <w:t xml:space="preserve"> i </w:t>
      </w:r>
      <w:r w:rsidRPr="000028A7">
        <w:rPr>
          <w:rFonts w:ascii="Wales Sans Body" w:hAnsi="Wales Sans Body"/>
          <w:color w:val="000000"/>
        </w:rPr>
        <w:t>osod pob sylfaen. Mae gosod seilbyst drwy daro’n aml yn cael ei wneud mewn un sesiwn er mwyn i’n peirianwyr allu symud ymlaen i’r lleoliad nesaf</w:t>
      </w:r>
      <w:r w:rsidRPr="000028A7">
        <w:rPr>
          <w:rStyle w:val="A2"/>
          <w:rFonts w:ascii="Wales Sans Body" w:hAnsi="Wales Sans Body"/>
        </w:rPr>
        <w:t xml:space="preserve"> felly ni ddylai’r sŵn bara’n rhy hir</w:t>
      </w:r>
      <w:r w:rsidRPr="000028A7">
        <w:rPr>
          <w:rFonts w:ascii="Wales Sans Body" w:hAnsi="Wales Sans Body"/>
          <w:color w:val="000000"/>
        </w:rPr>
        <w:t xml:space="preserve">, ond mae gosod seilbyst drwy dyllu’n galw am ail ymweliad i gwblhau’r gwaith drwy dywallt concrid i mewn. </w:t>
      </w:r>
    </w:p>
    <w:p w14:paraId="56682847" w14:textId="77777777" w:rsidR="001F0DE7" w:rsidRDefault="001F0DE7" w:rsidP="001F0DE7">
      <w:pPr>
        <w:spacing w:line="240" w:lineRule="atLeast"/>
        <w:rPr>
          <w:rFonts w:ascii="Wales Sans Body" w:hAnsi="Wales Sans Body"/>
          <w:noProof/>
          <w:color w:val="000000" w:themeColor="text1"/>
        </w:rPr>
      </w:pPr>
    </w:p>
    <w:p w14:paraId="069AE03F" w14:textId="77777777" w:rsidR="00655D58" w:rsidRPr="000028A7" w:rsidRDefault="00655D58" w:rsidP="00655D58">
      <w:pPr>
        <w:pStyle w:val="paragraph"/>
        <w:spacing w:before="0" w:beforeAutospacing="0" w:after="0" w:afterAutospacing="0" w:line="240" w:lineRule="atLeast"/>
        <w:textAlignment w:val="baseline"/>
        <w:rPr>
          <w:rFonts w:ascii="Wales Sans Body" w:hAnsi="Wales Sans Body"/>
          <w:sz w:val="22"/>
          <w:szCs w:val="22"/>
        </w:rPr>
      </w:pPr>
      <w:proofErr w:type="spellStart"/>
      <w:r w:rsidRPr="000028A7">
        <w:rPr>
          <w:rFonts w:ascii="Wales Sans Body" w:hAnsi="Wales Sans Body"/>
          <w:sz w:val="22"/>
          <w:szCs w:val="22"/>
        </w:rPr>
        <w:t>Gallwch</w:t>
      </w:r>
      <w:proofErr w:type="spellEnd"/>
      <w:r w:rsidRPr="000028A7">
        <w:rPr>
          <w:rFonts w:ascii="Wales Sans Body" w:hAnsi="Wales Sans Body"/>
          <w:sz w:val="22"/>
          <w:szCs w:val="22"/>
        </w:rPr>
        <w:t xml:space="preserve"> </w:t>
      </w:r>
      <w:proofErr w:type="spellStart"/>
      <w:r w:rsidRPr="000028A7">
        <w:rPr>
          <w:rFonts w:ascii="Wales Sans Body" w:hAnsi="Wales Sans Body"/>
          <w:sz w:val="22"/>
          <w:szCs w:val="22"/>
        </w:rPr>
        <w:t>ddarllen</w:t>
      </w:r>
      <w:proofErr w:type="spellEnd"/>
      <w:r w:rsidRPr="000028A7">
        <w:rPr>
          <w:rFonts w:ascii="Wales Sans Body" w:hAnsi="Wales Sans Body"/>
          <w:sz w:val="22"/>
          <w:szCs w:val="22"/>
        </w:rPr>
        <w:t xml:space="preserve"> </w:t>
      </w:r>
      <w:proofErr w:type="spellStart"/>
      <w:r w:rsidRPr="000028A7">
        <w:rPr>
          <w:rFonts w:ascii="Wales Sans Body" w:hAnsi="Wales Sans Body"/>
          <w:sz w:val="22"/>
          <w:szCs w:val="22"/>
        </w:rPr>
        <w:t>rhagor</w:t>
      </w:r>
      <w:proofErr w:type="spellEnd"/>
      <w:r w:rsidRPr="000028A7">
        <w:rPr>
          <w:rFonts w:ascii="Wales Sans Body" w:hAnsi="Wales Sans Body"/>
          <w:sz w:val="22"/>
          <w:szCs w:val="22"/>
        </w:rPr>
        <w:t xml:space="preserve"> am </w:t>
      </w:r>
      <w:proofErr w:type="spellStart"/>
      <w:r w:rsidRPr="000028A7">
        <w:rPr>
          <w:rFonts w:ascii="Wales Sans Body" w:hAnsi="Wales Sans Body"/>
          <w:sz w:val="22"/>
          <w:szCs w:val="22"/>
        </w:rPr>
        <w:t>ein</w:t>
      </w:r>
      <w:proofErr w:type="spellEnd"/>
      <w:r w:rsidRPr="000028A7">
        <w:rPr>
          <w:rFonts w:ascii="Wales Sans Body" w:hAnsi="Wales Sans Body"/>
          <w:sz w:val="22"/>
          <w:szCs w:val="22"/>
        </w:rPr>
        <w:t xml:space="preserve"> </w:t>
      </w:r>
      <w:proofErr w:type="spellStart"/>
      <w:r w:rsidRPr="000028A7">
        <w:rPr>
          <w:rFonts w:ascii="Wales Sans Body" w:hAnsi="Wales Sans Body"/>
          <w:sz w:val="22"/>
          <w:szCs w:val="22"/>
        </w:rPr>
        <w:t>gwaith</w:t>
      </w:r>
      <w:proofErr w:type="spellEnd"/>
      <w:r w:rsidRPr="000028A7">
        <w:rPr>
          <w:rFonts w:ascii="Wales Sans Body" w:hAnsi="Wales Sans Body"/>
          <w:sz w:val="22"/>
          <w:szCs w:val="22"/>
        </w:rPr>
        <w:t xml:space="preserve"> </w:t>
      </w:r>
      <w:proofErr w:type="spellStart"/>
      <w:r w:rsidRPr="000028A7">
        <w:rPr>
          <w:rFonts w:ascii="Wales Sans Body" w:hAnsi="Wales Sans Body"/>
          <w:sz w:val="22"/>
          <w:szCs w:val="22"/>
        </w:rPr>
        <w:t>gosod</w:t>
      </w:r>
      <w:proofErr w:type="spellEnd"/>
      <w:r w:rsidRPr="000028A7">
        <w:rPr>
          <w:rFonts w:ascii="Wales Sans Body" w:hAnsi="Wales Sans Body"/>
          <w:sz w:val="22"/>
          <w:szCs w:val="22"/>
        </w:rPr>
        <w:t xml:space="preserve"> </w:t>
      </w:r>
      <w:proofErr w:type="spellStart"/>
      <w:r w:rsidRPr="000028A7">
        <w:rPr>
          <w:rFonts w:ascii="Wales Sans Body" w:hAnsi="Wales Sans Body"/>
          <w:sz w:val="22"/>
          <w:szCs w:val="22"/>
        </w:rPr>
        <w:t>seilbyst</w:t>
      </w:r>
      <w:proofErr w:type="spellEnd"/>
      <w:r w:rsidRPr="000028A7">
        <w:rPr>
          <w:rFonts w:ascii="Wales Sans Body" w:hAnsi="Wales Sans Body"/>
          <w:sz w:val="22"/>
          <w:szCs w:val="22"/>
        </w:rPr>
        <w:t xml:space="preserve"> </w:t>
      </w:r>
      <w:proofErr w:type="spellStart"/>
      <w:r w:rsidRPr="000028A7">
        <w:rPr>
          <w:rFonts w:ascii="Wales Sans Body" w:hAnsi="Wales Sans Body"/>
          <w:sz w:val="22"/>
          <w:szCs w:val="22"/>
        </w:rPr>
        <w:t>yn</w:t>
      </w:r>
      <w:proofErr w:type="spellEnd"/>
      <w:r w:rsidRPr="000028A7">
        <w:rPr>
          <w:rFonts w:ascii="Wales Sans Body" w:hAnsi="Wales Sans Body"/>
          <w:sz w:val="22"/>
          <w:szCs w:val="22"/>
        </w:rPr>
        <w:t xml:space="preserve"> </w:t>
      </w:r>
      <w:hyperlink r:id="rId11" w:history="1">
        <w:proofErr w:type="spellStart"/>
        <w:proofErr w:type="gramStart"/>
        <w:r w:rsidRPr="000028A7">
          <w:rPr>
            <w:rStyle w:val="Hyperlink"/>
            <w:rFonts w:ascii="Wales Sans Body" w:hAnsi="Wales Sans Body"/>
            <w:color w:val="auto"/>
            <w:sz w:val="22"/>
            <w:szCs w:val="22"/>
            <w:u w:val="none"/>
          </w:rPr>
          <w:t>trc.cymru</w:t>
        </w:r>
        <w:proofErr w:type="spellEnd"/>
        <w:proofErr w:type="gramEnd"/>
        <w:r w:rsidRPr="000028A7">
          <w:rPr>
            <w:rStyle w:val="Hyperlink"/>
            <w:rFonts w:ascii="Wales Sans Body" w:hAnsi="Wales Sans Body"/>
            <w:color w:val="auto"/>
            <w:sz w:val="22"/>
            <w:szCs w:val="22"/>
            <w:u w:val="none"/>
          </w:rPr>
          <w:t>/cy/</w:t>
        </w:r>
        <w:proofErr w:type="spellStart"/>
        <w:r w:rsidRPr="000028A7">
          <w:rPr>
            <w:rStyle w:val="Hyperlink"/>
            <w:rFonts w:ascii="Wales Sans Body" w:hAnsi="Wales Sans Body"/>
            <w:color w:val="auto"/>
            <w:sz w:val="22"/>
            <w:szCs w:val="22"/>
            <w:u w:val="none"/>
          </w:rPr>
          <w:t>gosod-seilbyst</w:t>
        </w:r>
        <w:proofErr w:type="spellEnd"/>
      </w:hyperlink>
      <w:r w:rsidRPr="000028A7">
        <w:rPr>
          <w:rFonts w:ascii="Wales Sans Body" w:hAnsi="Wales Sans Body"/>
          <w:sz w:val="22"/>
          <w:szCs w:val="22"/>
        </w:rPr>
        <w:t>.</w:t>
      </w:r>
    </w:p>
    <w:p w14:paraId="7E998014" w14:textId="77777777" w:rsidR="00655D58" w:rsidRDefault="00655D58" w:rsidP="00655D58">
      <w:pPr>
        <w:pStyle w:val="paragraph"/>
        <w:spacing w:before="0" w:beforeAutospacing="0" w:after="0" w:afterAutospacing="0" w:line="240" w:lineRule="atLeast"/>
        <w:textAlignment w:val="baseline"/>
        <w:rPr>
          <w:rFonts w:ascii="Wales Sans Body" w:hAnsi="Wales Sans Body"/>
          <w:sz w:val="22"/>
          <w:szCs w:val="22"/>
        </w:rPr>
      </w:pPr>
      <w:proofErr w:type="spellStart"/>
      <w:r w:rsidRPr="000028A7">
        <w:rPr>
          <w:rFonts w:ascii="Wales Sans Body" w:hAnsi="Wales Sans Body"/>
          <w:sz w:val="22"/>
          <w:szCs w:val="22"/>
        </w:rPr>
        <w:t>Gallwch</w:t>
      </w:r>
      <w:proofErr w:type="spellEnd"/>
      <w:r w:rsidRPr="000028A7">
        <w:rPr>
          <w:rFonts w:ascii="Wales Sans Body" w:hAnsi="Wales Sans Body"/>
          <w:sz w:val="22"/>
          <w:szCs w:val="22"/>
        </w:rPr>
        <w:t xml:space="preserve"> chi </w:t>
      </w:r>
      <w:proofErr w:type="spellStart"/>
      <w:r w:rsidRPr="000028A7">
        <w:rPr>
          <w:rFonts w:ascii="Wales Sans Body" w:hAnsi="Wales Sans Body"/>
          <w:sz w:val="22"/>
          <w:szCs w:val="22"/>
        </w:rPr>
        <w:t>ddarllen</w:t>
      </w:r>
      <w:proofErr w:type="spellEnd"/>
      <w:r w:rsidRPr="000028A7">
        <w:rPr>
          <w:rFonts w:ascii="Wales Sans Body" w:hAnsi="Wales Sans Body"/>
          <w:sz w:val="22"/>
          <w:szCs w:val="22"/>
        </w:rPr>
        <w:t xml:space="preserve"> </w:t>
      </w:r>
      <w:proofErr w:type="spellStart"/>
      <w:r w:rsidRPr="000028A7">
        <w:rPr>
          <w:rFonts w:ascii="Wales Sans Body" w:hAnsi="Wales Sans Body"/>
          <w:sz w:val="22"/>
          <w:szCs w:val="22"/>
        </w:rPr>
        <w:t>rhagor</w:t>
      </w:r>
      <w:proofErr w:type="spellEnd"/>
      <w:r w:rsidRPr="000028A7">
        <w:rPr>
          <w:rFonts w:ascii="Wales Sans Body" w:hAnsi="Wales Sans Body"/>
          <w:sz w:val="22"/>
          <w:szCs w:val="22"/>
        </w:rPr>
        <w:t xml:space="preserve"> am offer </w:t>
      </w:r>
      <w:proofErr w:type="spellStart"/>
      <w:r w:rsidRPr="000028A7">
        <w:rPr>
          <w:rFonts w:ascii="Wales Sans Body" w:hAnsi="Wales Sans Body"/>
          <w:sz w:val="22"/>
          <w:szCs w:val="22"/>
        </w:rPr>
        <w:t>llinellau</w:t>
      </w:r>
      <w:proofErr w:type="spellEnd"/>
      <w:r w:rsidRPr="000028A7">
        <w:rPr>
          <w:rFonts w:ascii="Wales Sans Body" w:hAnsi="Wales Sans Body"/>
          <w:sz w:val="22"/>
          <w:szCs w:val="22"/>
        </w:rPr>
        <w:t xml:space="preserve"> </w:t>
      </w:r>
      <w:proofErr w:type="spellStart"/>
      <w:r w:rsidRPr="000028A7">
        <w:rPr>
          <w:rFonts w:ascii="Wales Sans Body" w:hAnsi="Wales Sans Body"/>
          <w:sz w:val="22"/>
          <w:szCs w:val="22"/>
        </w:rPr>
        <w:t>uwchben</w:t>
      </w:r>
      <w:proofErr w:type="spellEnd"/>
      <w:r w:rsidRPr="000028A7">
        <w:rPr>
          <w:rFonts w:ascii="Wales Sans Body" w:hAnsi="Wales Sans Body"/>
          <w:sz w:val="22"/>
          <w:szCs w:val="22"/>
        </w:rPr>
        <w:t xml:space="preserve"> </w:t>
      </w:r>
      <w:proofErr w:type="spellStart"/>
      <w:r w:rsidRPr="000028A7">
        <w:rPr>
          <w:rFonts w:ascii="Wales Sans Body" w:hAnsi="Wales Sans Body"/>
          <w:sz w:val="22"/>
          <w:szCs w:val="22"/>
        </w:rPr>
        <w:t>yn</w:t>
      </w:r>
      <w:proofErr w:type="spellEnd"/>
      <w:r w:rsidRPr="000028A7">
        <w:rPr>
          <w:rFonts w:ascii="Wales Sans Body" w:hAnsi="Wales Sans Body"/>
          <w:sz w:val="22"/>
          <w:szCs w:val="22"/>
        </w:rPr>
        <w:t xml:space="preserve"> </w:t>
      </w:r>
      <w:proofErr w:type="spellStart"/>
      <w:proofErr w:type="gramStart"/>
      <w:r w:rsidRPr="000028A7">
        <w:rPr>
          <w:rFonts w:ascii="Wales Sans Body" w:hAnsi="Wales Sans Body"/>
          <w:sz w:val="22"/>
          <w:szCs w:val="22"/>
        </w:rPr>
        <w:t>trc.cymru</w:t>
      </w:r>
      <w:proofErr w:type="spellEnd"/>
      <w:proofErr w:type="gramEnd"/>
      <w:r w:rsidRPr="000028A7">
        <w:rPr>
          <w:rFonts w:ascii="Wales Sans Body" w:hAnsi="Wales Sans Body"/>
          <w:sz w:val="22"/>
          <w:szCs w:val="22"/>
        </w:rPr>
        <w:t>/cy/</w:t>
      </w:r>
      <w:proofErr w:type="spellStart"/>
      <w:r w:rsidRPr="000028A7">
        <w:rPr>
          <w:rFonts w:ascii="Wales Sans Body" w:hAnsi="Wales Sans Body"/>
          <w:sz w:val="22"/>
          <w:szCs w:val="22"/>
        </w:rPr>
        <w:t>trydaneiddio-llinellau-uwchben</w:t>
      </w:r>
      <w:proofErr w:type="spellEnd"/>
      <w:r w:rsidRPr="000028A7">
        <w:rPr>
          <w:rFonts w:ascii="Wales Sans Body" w:hAnsi="Wales Sans Body"/>
          <w:sz w:val="22"/>
          <w:szCs w:val="22"/>
        </w:rPr>
        <w:t>.</w:t>
      </w:r>
    </w:p>
    <w:p w14:paraId="2B1F85EC" w14:textId="77777777" w:rsidR="00C62A8E" w:rsidRDefault="00C62A8E" w:rsidP="00655D58">
      <w:pPr>
        <w:pStyle w:val="paragraph"/>
        <w:spacing w:before="0" w:beforeAutospacing="0" w:after="0" w:afterAutospacing="0" w:line="240" w:lineRule="atLeast"/>
        <w:textAlignment w:val="baseline"/>
        <w:rPr>
          <w:rFonts w:ascii="Wales Sans Body" w:hAnsi="Wales Sans Body"/>
          <w:sz w:val="22"/>
          <w:szCs w:val="22"/>
        </w:rPr>
      </w:pPr>
    </w:p>
    <w:p w14:paraId="0F4A907B" w14:textId="77777777" w:rsidR="00C62A8E" w:rsidRDefault="00C62A8E" w:rsidP="00C62A8E">
      <w:pPr>
        <w:pStyle w:val="paragraph"/>
        <w:spacing w:before="0" w:beforeAutospacing="0" w:after="0" w:afterAutospacing="0" w:line="240" w:lineRule="atLeast"/>
        <w:textAlignment w:val="baseline"/>
        <w:rPr>
          <w:rStyle w:val="normaltextrun"/>
          <w:rFonts w:ascii="Wales Sans Body Medium" w:hAnsi="Wales Sans Body Medium"/>
          <w:sz w:val="22"/>
          <w:szCs w:val="22"/>
        </w:rPr>
      </w:pPr>
    </w:p>
    <w:p w14:paraId="15A7B9C6" w14:textId="77777777" w:rsidR="00C62A8E" w:rsidRDefault="00C62A8E" w:rsidP="00C62A8E">
      <w:pPr>
        <w:pStyle w:val="paragraph"/>
        <w:spacing w:before="0" w:beforeAutospacing="0" w:after="0" w:afterAutospacing="0" w:line="240" w:lineRule="atLeast"/>
        <w:textAlignment w:val="baseline"/>
        <w:rPr>
          <w:rStyle w:val="normaltextrun"/>
          <w:rFonts w:ascii="Wales Sans Body Medium" w:hAnsi="Wales Sans Body Medium"/>
          <w:sz w:val="22"/>
          <w:szCs w:val="22"/>
        </w:rPr>
      </w:pPr>
    </w:p>
    <w:p w14:paraId="4477B00E" w14:textId="3A9588A3" w:rsidR="00C62A8E" w:rsidRPr="000028A7" w:rsidRDefault="00C62A8E" w:rsidP="00C62A8E">
      <w:pPr>
        <w:pStyle w:val="paragraph"/>
        <w:spacing w:before="0" w:beforeAutospacing="0" w:after="0" w:afterAutospacing="0" w:line="240" w:lineRule="atLeast"/>
        <w:textAlignment w:val="baseline"/>
        <w:rPr>
          <w:rStyle w:val="eop"/>
          <w:rFonts w:ascii="Wales Sans Body Medium" w:hAnsi="Wales Sans Body Medium"/>
          <w:sz w:val="22"/>
          <w:szCs w:val="22"/>
          <w:lang w:val="cy-GB"/>
        </w:rPr>
      </w:pPr>
      <w:proofErr w:type="spellStart"/>
      <w:r w:rsidRPr="000028A7">
        <w:rPr>
          <w:rStyle w:val="normaltextrun"/>
          <w:rFonts w:ascii="Wales Sans Body Medium" w:hAnsi="Wales Sans Body Medium"/>
          <w:sz w:val="22"/>
          <w:szCs w:val="22"/>
        </w:rPr>
        <w:t>Pryd</w:t>
      </w:r>
      <w:proofErr w:type="spellEnd"/>
      <w:r w:rsidRPr="000028A7">
        <w:rPr>
          <w:rStyle w:val="normaltextrun"/>
          <w:rFonts w:ascii="Wales Sans Body Medium" w:hAnsi="Wales Sans Body Medium"/>
          <w:sz w:val="22"/>
          <w:szCs w:val="22"/>
        </w:rPr>
        <w:t xml:space="preserve"> </w:t>
      </w:r>
      <w:proofErr w:type="spellStart"/>
      <w:r w:rsidRPr="000028A7">
        <w:rPr>
          <w:rStyle w:val="normaltextrun"/>
          <w:rFonts w:ascii="Wales Sans Body Medium" w:hAnsi="Wales Sans Body Medium"/>
          <w:sz w:val="22"/>
          <w:szCs w:val="22"/>
        </w:rPr>
        <w:t>fyddwn</w:t>
      </w:r>
      <w:proofErr w:type="spellEnd"/>
      <w:r w:rsidRPr="000028A7">
        <w:rPr>
          <w:rStyle w:val="normaltextrun"/>
          <w:rFonts w:ascii="Wales Sans Body Medium" w:hAnsi="Wales Sans Body Medium"/>
          <w:sz w:val="22"/>
          <w:szCs w:val="22"/>
        </w:rPr>
        <w:t xml:space="preserve"> </w:t>
      </w:r>
      <w:proofErr w:type="spellStart"/>
      <w:r w:rsidRPr="000028A7">
        <w:rPr>
          <w:rStyle w:val="normaltextrun"/>
          <w:rFonts w:ascii="Wales Sans Body Medium" w:hAnsi="Wales Sans Body Medium"/>
          <w:sz w:val="22"/>
          <w:szCs w:val="22"/>
        </w:rPr>
        <w:t>ni’n</w:t>
      </w:r>
      <w:proofErr w:type="spellEnd"/>
      <w:r w:rsidRPr="000028A7">
        <w:rPr>
          <w:rStyle w:val="normaltextrun"/>
          <w:rFonts w:ascii="Wales Sans Body Medium" w:hAnsi="Wales Sans Body Medium"/>
          <w:sz w:val="22"/>
          <w:szCs w:val="22"/>
        </w:rPr>
        <w:t xml:space="preserve"> </w:t>
      </w:r>
      <w:proofErr w:type="spellStart"/>
      <w:r w:rsidRPr="000028A7">
        <w:rPr>
          <w:rStyle w:val="normaltextrun"/>
          <w:rFonts w:ascii="Wales Sans Body Medium" w:hAnsi="Wales Sans Body Medium"/>
          <w:sz w:val="22"/>
          <w:szCs w:val="22"/>
        </w:rPr>
        <w:t>gweithio</w:t>
      </w:r>
      <w:proofErr w:type="spellEnd"/>
    </w:p>
    <w:p w14:paraId="7AF5D84B" w14:textId="77777777" w:rsidR="00C62A8E" w:rsidRDefault="00C62A8E" w:rsidP="00655D58">
      <w:pPr>
        <w:pStyle w:val="paragraph"/>
        <w:spacing w:before="0" w:beforeAutospacing="0" w:after="0" w:afterAutospacing="0" w:line="240" w:lineRule="atLeast"/>
        <w:textAlignment w:val="baseline"/>
        <w:rPr>
          <w:rFonts w:ascii="Wales Sans Body" w:hAnsi="Wales Sans Body"/>
          <w:sz w:val="22"/>
          <w:szCs w:val="22"/>
        </w:rPr>
      </w:pPr>
    </w:p>
    <w:p w14:paraId="1E429693" w14:textId="75C0E6A3" w:rsidR="00165C6F" w:rsidRDefault="00165C6F" w:rsidP="00655D58">
      <w:pPr>
        <w:pStyle w:val="paragraph"/>
        <w:spacing w:before="0" w:beforeAutospacing="0" w:after="0" w:afterAutospacing="0" w:line="240" w:lineRule="atLeast"/>
        <w:textAlignment w:val="baseline"/>
        <w:rPr>
          <w:rFonts w:ascii="Wales Sans Body" w:hAnsi="Wales Sans Body"/>
          <w:b/>
          <w:bCs/>
          <w:sz w:val="22"/>
          <w:szCs w:val="22"/>
        </w:rPr>
      </w:pPr>
      <w:proofErr w:type="spellStart"/>
      <w:r w:rsidRPr="00165C6F">
        <w:rPr>
          <w:rFonts w:ascii="Wales Sans Body" w:hAnsi="Wales Sans Body"/>
          <w:sz w:val="22"/>
          <w:szCs w:val="22"/>
        </w:rPr>
        <w:t>Byddwn</w:t>
      </w:r>
      <w:proofErr w:type="spellEnd"/>
      <w:r w:rsidRPr="00165C6F">
        <w:rPr>
          <w:rFonts w:ascii="Wales Sans Body" w:hAnsi="Wales Sans Body"/>
          <w:sz w:val="22"/>
          <w:szCs w:val="22"/>
        </w:rPr>
        <w:t xml:space="preserve"> </w:t>
      </w:r>
      <w:proofErr w:type="spellStart"/>
      <w:r w:rsidRPr="00165C6F">
        <w:rPr>
          <w:rFonts w:ascii="Wales Sans Body" w:hAnsi="Wales Sans Body"/>
          <w:sz w:val="22"/>
          <w:szCs w:val="22"/>
        </w:rPr>
        <w:t>yn</w:t>
      </w:r>
      <w:proofErr w:type="spellEnd"/>
      <w:r w:rsidRPr="00165C6F">
        <w:rPr>
          <w:rFonts w:ascii="Wales Sans Body" w:hAnsi="Wales Sans Body"/>
          <w:sz w:val="22"/>
          <w:szCs w:val="22"/>
        </w:rPr>
        <w:t xml:space="preserve"> </w:t>
      </w:r>
      <w:proofErr w:type="spellStart"/>
      <w:r w:rsidRPr="00165C6F">
        <w:rPr>
          <w:rFonts w:ascii="Wales Sans Body" w:hAnsi="Wales Sans Body"/>
          <w:sz w:val="22"/>
          <w:szCs w:val="22"/>
        </w:rPr>
        <w:t>gweithio</w:t>
      </w:r>
      <w:proofErr w:type="spellEnd"/>
      <w:r w:rsidRPr="00165C6F">
        <w:rPr>
          <w:rFonts w:ascii="Wales Sans Body" w:hAnsi="Wales Sans Body"/>
          <w:sz w:val="22"/>
          <w:szCs w:val="22"/>
        </w:rPr>
        <w:t xml:space="preserve"> </w:t>
      </w:r>
      <w:proofErr w:type="spellStart"/>
      <w:r w:rsidRPr="00165C6F">
        <w:rPr>
          <w:rFonts w:ascii="Wales Sans Body" w:hAnsi="Wales Sans Body"/>
          <w:sz w:val="22"/>
          <w:szCs w:val="22"/>
        </w:rPr>
        <w:t>rhwng</w:t>
      </w:r>
      <w:proofErr w:type="spellEnd"/>
      <w:r w:rsidRPr="00165C6F">
        <w:rPr>
          <w:rFonts w:ascii="Wales Sans Body" w:hAnsi="Wales Sans Body"/>
          <w:sz w:val="22"/>
          <w:szCs w:val="22"/>
        </w:rPr>
        <w:t xml:space="preserve"> </w:t>
      </w:r>
      <w:r w:rsidRPr="00EA2BD4">
        <w:rPr>
          <w:rFonts w:ascii="Wales Sans Body" w:hAnsi="Wales Sans Body"/>
          <w:sz w:val="22"/>
          <w:szCs w:val="22"/>
        </w:rPr>
        <w:t>23:00 a 05:00</w:t>
      </w:r>
      <w:r w:rsidRPr="00C62A8E">
        <w:rPr>
          <w:rFonts w:ascii="Wales Sans Body" w:hAnsi="Wales Sans Body"/>
          <w:b/>
          <w:bCs/>
          <w:sz w:val="22"/>
          <w:szCs w:val="22"/>
        </w:rPr>
        <w:t xml:space="preserve"> o </w:t>
      </w:r>
      <w:proofErr w:type="spellStart"/>
      <w:r w:rsidRPr="00EA2BD4">
        <w:rPr>
          <w:rFonts w:ascii="Wales Sans Body" w:hAnsi="Wales Sans Body"/>
          <w:sz w:val="22"/>
          <w:szCs w:val="22"/>
        </w:rPr>
        <w:t>ddydd</w:t>
      </w:r>
      <w:proofErr w:type="spellEnd"/>
      <w:r w:rsidRPr="00EA2BD4">
        <w:rPr>
          <w:rFonts w:ascii="Wales Sans Body" w:hAnsi="Wales Sans Body"/>
          <w:sz w:val="22"/>
          <w:szCs w:val="22"/>
        </w:rPr>
        <w:t xml:space="preserve"> </w:t>
      </w:r>
      <w:proofErr w:type="spellStart"/>
      <w:r w:rsidRPr="00EA2BD4">
        <w:rPr>
          <w:rFonts w:ascii="Wales Sans Body" w:hAnsi="Wales Sans Body"/>
          <w:sz w:val="22"/>
          <w:szCs w:val="22"/>
        </w:rPr>
        <w:t>Llun</w:t>
      </w:r>
      <w:proofErr w:type="spellEnd"/>
      <w:r w:rsidRPr="00EA2BD4">
        <w:rPr>
          <w:rFonts w:ascii="Wales Sans Body" w:hAnsi="Wales Sans Body"/>
          <w:sz w:val="22"/>
          <w:szCs w:val="22"/>
        </w:rPr>
        <w:t xml:space="preserve"> 8 </w:t>
      </w:r>
      <w:proofErr w:type="spellStart"/>
      <w:r w:rsidRPr="00EA2BD4">
        <w:rPr>
          <w:rFonts w:ascii="Wales Sans Body" w:hAnsi="Wales Sans Body"/>
          <w:sz w:val="22"/>
          <w:szCs w:val="22"/>
        </w:rPr>
        <w:t>Gorffennaf</w:t>
      </w:r>
      <w:proofErr w:type="spellEnd"/>
      <w:r w:rsidRPr="00EA2BD4">
        <w:rPr>
          <w:rFonts w:ascii="Wales Sans Body" w:hAnsi="Wales Sans Body"/>
          <w:sz w:val="22"/>
          <w:szCs w:val="22"/>
        </w:rPr>
        <w:t xml:space="preserve"> </w:t>
      </w:r>
      <w:proofErr w:type="spellStart"/>
      <w:r w:rsidRPr="00EA2BD4">
        <w:rPr>
          <w:rFonts w:ascii="Wales Sans Body" w:hAnsi="Wales Sans Body"/>
          <w:sz w:val="22"/>
          <w:szCs w:val="22"/>
        </w:rPr>
        <w:t>i</w:t>
      </w:r>
      <w:proofErr w:type="spellEnd"/>
      <w:r w:rsidRPr="00EA2BD4">
        <w:rPr>
          <w:rFonts w:ascii="Wales Sans Body" w:hAnsi="Wales Sans Body"/>
          <w:sz w:val="22"/>
          <w:szCs w:val="22"/>
        </w:rPr>
        <w:t xml:space="preserve"> </w:t>
      </w:r>
      <w:proofErr w:type="spellStart"/>
      <w:r w:rsidRPr="00EA2BD4">
        <w:rPr>
          <w:rFonts w:ascii="Wales Sans Body" w:hAnsi="Wales Sans Body"/>
          <w:sz w:val="22"/>
          <w:szCs w:val="22"/>
        </w:rPr>
        <w:t>ddydd</w:t>
      </w:r>
      <w:proofErr w:type="spellEnd"/>
      <w:r w:rsidRPr="00EA2BD4">
        <w:rPr>
          <w:rFonts w:ascii="Wales Sans Body" w:hAnsi="Wales Sans Body"/>
          <w:sz w:val="22"/>
          <w:szCs w:val="22"/>
        </w:rPr>
        <w:t xml:space="preserve"> </w:t>
      </w:r>
      <w:proofErr w:type="spellStart"/>
      <w:r w:rsidRPr="00EA2BD4">
        <w:rPr>
          <w:rFonts w:ascii="Wales Sans Body" w:hAnsi="Wales Sans Body"/>
          <w:sz w:val="22"/>
          <w:szCs w:val="22"/>
        </w:rPr>
        <w:t>Iau</w:t>
      </w:r>
      <w:proofErr w:type="spellEnd"/>
      <w:r w:rsidRPr="00EA2BD4">
        <w:rPr>
          <w:rFonts w:ascii="Wales Sans Body" w:hAnsi="Wales Sans Body"/>
          <w:sz w:val="22"/>
          <w:szCs w:val="22"/>
        </w:rPr>
        <w:t xml:space="preserve"> 11 </w:t>
      </w:r>
      <w:proofErr w:type="spellStart"/>
      <w:r w:rsidRPr="00EA2BD4">
        <w:rPr>
          <w:rFonts w:ascii="Wales Sans Body" w:hAnsi="Wales Sans Body"/>
          <w:sz w:val="22"/>
          <w:szCs w:val="22"/>
        </w:rPr>
        <w:t>Gorffennaf</w:t>
      </w:r>
      <w:proofErr w:type="spellEnd"/>
      <w:r w:rsidRPr="00EA2BD4">
        <w:rPr>
          <w:rFonts w:ascii="Wales Sans Body" w:hAnsi="Wales Sans Body"/>
          <w:sz w:val="22"/>
          <w:szCs w:val="22"/>
        </w:rPr>
        <w:t xml:space="preserve"> 2024.</w:t>
      </w:r>
    </w:p>
    <w:p w14:paraId="624BD6B3" w14:textId="4D87D1DD" w:rsidR="00C62A8E" w:rsidRPr="00BE5FA7" w:rsidRDefault="00BE5FA7" w:rsidP="00655D58">
      <w:pPr>
        <w:pStyle w:val="paragraph"/>
        <w:spacing w:before="0" w:beforeAutospacing="0" w:after="0" w:afterAutospacing="0" w:line="240" w:lineRule="atLeast"/>
        <w:textAlignment w:val="baseline"/>
        <w:rPr>
          <w:rFonts w:ascii="Wales Sans Body" w:hAnsi="Wales Sans Body"/>
          <w:sz w:val="22"/>
          <w:szCs w:val="22"/>
        </w:rPr>
      </w:pPr>
      <w:r w:rsidRPr="00BE5FA7">
        <w:rPr>
          <w:rFonts w:ascii="Wales Sans Body" w:hAnsi="Wales Sans Body"/>
          <w:sz w:val="22"/>
          <w:szCs w:val="22"/>
        </w:rPr>
        <w:t xml:space="preserve">Yn </w:t>
      </w:r>
      <w:proofErr w:type="spellStart"/>
      <w:r w:rsidRPr="00BE5FA7">
        <w:rPr>
          <w:rFonts w:ascii="Wales Sans Body" w:hAnsi="Wales Sans Body"/>
          <w:sz w:val="22"/>
          <w:szCs w:val="22"/>
        </w:rPr>
        <w:t>ystod</w:t>
      </w:r>
      <w:proofErr w:type="spellEnd"/>
      <w:r w:rsidRPr="00BE5FA7">
        <w:rPr>
          <w:rFonts w:ascii="Wales Sans Body" w:hAnsi="Wales Sans Body"/>
          <w:sz w:val="22"/>
          <w:szCs w:val="22"/>
        </w:rPr>
        <w:t xml:space="preserve"> y </w:t>
      </w:r>
      <w:proofErr w:type="spellStart"/>
      <w:r w:rsidRPr="00BE5FA7">
        <w:rPr>
          <w:rFonts w:ascii="Wales Sans Body" w:hAnsi="Wales Sans Body"/>
          <w:sz w:val="22"/>
          <w:szCs w:val="22"/>
        </w:rPr>
        <w:t>cyfnod</w:t>
      </w:r>
      <w:proofErr w:type="spellEnd"/>
      <w:r w:rsidRPr="00BE5FA7">
        <w:rPr>
          <w:rFonts w:ascii="Wales Sans Body" w:hAnsi="Wales Sans Body"/>
          <w:sz w:val="22"/>
          <w:szCs w:val="22"/>
        </w:rPr>
        <w:t xml:space="preserve"> </w:t>
      </w:r>
      <w:proofErr w:type="spellStart"/>
      <w:r w:rsidRPr="00BE5FA7">
        <w:rPr>
          <w:rFonts w:ascii="Wales Sans Body" w:hAnsi="Wales Sans Body"/>
          <w:sz w:val="22"/>
          <w:szCs w:val="22"/>
        </w:rPr>
        <w:t>hwn</w:t>
      </w:r>
      <w:proofErr w:type="spellEnd"/>
      <w:r w:rsidRPr="00BE5FA7">
        <w:rPr>
          <w:rFonts w:ascii="Wales Sans Body" w:hAnsi="Wales Sans Body"/>
          <w:sz w:val="22"/>
          <w:szCs w:val="22"/>
        </w:rPr>
        <w:t xml:space="preserve">, </w:t>
      </w:r>
      <w:proofErr w:type="spellStart"/>
      <w:r w:rsidRPr="00BE5FA7">
        <w:rPr>
          <w:rFonts w:ascii="Wales Sans Body" w:hAnsi="Wales Sans Body"/>
          <w:sz w:val="22"/>
          <w:szCs w:val="22"/>
        </w:rPr>
        <w:t>bydd</w:t>
      </w:r>
      <w:proofErr w:type="spellEnd"/>
      <w:r w:rsidRPr="00BE5FA7">
        <w:rPr>
          <w:rFonts w:ascii="Wales Sans Body" w:hAnsi="Wales Sans Body"/>
          <w:sz w:val="22"/>
          <w:szCs w:val="22"/>
        </w:rPr>
        <w:t xml:space="preserve"> </w:t>
      </w:r>
      <w:proofErr w:type="spellStart"/>
      <w:r w:rsidRPr="00BE5FA7">
        <w:rPr>
          <w:rFonts w:ascii="Wales Sans Body" w:hAnsi="Wales Sans Body"/>
          <w:sz w:val="22"/>
          <w:szCs w:val="22"/>
        </w:rPr>
        <w:t>ein</w:t>
      </w:r>
      <w:proofErr w:type="spellEnd"/>
      <w:r w:rsidRPr="00BE5FA7">
        <w:rPr>
          <w:rFonts w:ascii="Wales Sans Body" w:hAnsi="Wales Sans Body"/>
          <w:sz w:val="22"/>
          <w:szCs w:val="22"/>
        </w:rPr>
        <w:t xml:space="preserve"> </w:t>
      </w:r>
      <w:proofErr w:type="spellStart"/>
      <w:r w:rsidRPr="00BE5FA7">
        <w:rPr>
          <w:rFonts w:ascii="Wales Sans Body" w:hAnsi="Wales Sans Body"/>
          <w:sz w:val="22"/>
          <w:szCs w:val="22"/>
        </w:rPr>
        <w:t>timau'n</w:t>
      </w:r>
      <w:proofErr w:type="spellEnd"/>
      <w:r w:rsidRPr="00BE5FA7">
        <w:rPr>
          <w:rFonts w:ascii="Wales Sans Body" w:hAnsi="Wales Sans Body"/>
          <w:sz w:val="22"/>
          <w:szCs w:val="22"/>
        </w:rPr>
        <w:t xml:space="preserve"> </w:t>
      </w:r>
      <w:proofErr w:type="spellStart"/>
      <w:r w:rsidRPr="00BE5FA7">
        <w:rPr>
          <w:rFonts w:ascii="Wales Sans Body" w:hAnsi="Wales Sans Body"/>
          <w:sz w:val="22"/>
          <w:szCs w:val="22"/>
        </w:rPr>
        <w:t>gweithio</w:t>
      </w:r>
      <w:proofErr w:type="spellEnd"/>
      <w:r w:rsidRPr="00BE5FA7">
        <w:rPr>
          <w:rFonts w:ascii="Wales Sans Body" w:hAnsi="Wales Sans Body"/>
          <w:sz w:val="22"/>
          <w:szCs w:val="22"/>
        </w:rPr>
        <w:t xml:space="preserve"> </w:t>
      </w:r>
      <w:proofErr w:type="spellStart"/>
      <w:r w:rsidRPr="00BE5FA7">
        <w:rPr>
          <w:rFonts w:ascii="Wales Sans Body" w:hAnsi="Wales Sans Body"/>
          <w:sz w:val="22"/>
          <w:szCs w:val="22"/>
        </w:rPr>
        <w:t>ddydd</w:t>
      </w:r>
      <w:proofErr w:type="spellEnd"/>
      <w:r w:rsidRPr="00BE5FA7">
        <w:rPr>
          <w:rFonts w:ascii="Wales Sans Body" w:hAnsi="Wales Sans Body"/>
          <w:sz w:val="22"/>
          <w:szCs w:val="22"/>
        </w:rPr>
        <w:t xml:space="preserve"> a </w:t>
      </w:r>
      <w:proofErr w:type="spellStart"/>
      <w:proofErr w:type="gramStart"/>
      <w:r w:rsidRPr="00BE5FA7">
        <w:rPr>
          <w:rFonts w:ascii="Wales Sans Body" w:hAnsi="Wales Sans Body"/>
          <w:sz w:val="22"/>
          <w:szCs w:val="22"/>
        </w:rPr>
        <w:t>nos</w:t>
      </w:r>
      <w:proofErr w:type="spellEnd"/>
      <w:proofErr w:type="gramEnd"/>
      <w:r w:rsidRPr="00BE5FA7">
        <w:rPr>
          <w:rFonts w:ascii="Wales Sans Body" w:hAnsi="Wales Sans Body"/>
          <w:sz w:val="22"/>
          <w:szCs w:val="22"/>
        </w:rPr>
        <w:t xml:space="preserve"> </w:t>
      </w:r>
      <w:proofErr w:type="spellStart"/>
      <w:r w:rsidRPr="00BE5FA7">
        <w:rPr>
          <w:rFonts w:ascii="Wales Sans Body" w:hAnsi="Wales Sans Body"/>
          <w:sz w:val="22"/>
          <w:szCs w:val="22"/>
        </w:rPr>
        <w:t>i</w:t>
      </w:r>
      <w:proofErr w:type="spellEnd"/>
      <w:r w:rsidRPr="00BE5FA7">
        <w:rPr>
          <w:rFonts w:ascii="Wales Sans Body" w:hAnsi="Wales Sans Body"/>
          <w:sz w:val="22"/>
          <w:szCs w:val="22"/>
        </w:rPr>
        <w:t xml:space="preserve"> </w:t>
      </w:r>
      <w:proofErr w:type="spellStart"/>
      <w:r w:rsidRPr="00BE5FA7">
        <w:rPr>
          <w:rFonts w:ascii="Wales Sans Body" w:hAnsi="Wales Sans Body"/>
          <w:sz w:val="22"/>
          <w:szCs w:val="22"/>
        </w:rPr>
        <w:t>wneud</w:t>
      </w:r>
      <w:proofErr w:type="spellEnd"/>
      <w:r w:rsidRPr="00BE5FA7">
        <w:rPr>
          <w:rFonts w:ascii="Wales Sans Body" w:hAnsi="Wales Sans Body"/>
          <w:sz w:val="22"/>
          <w:szCs w:val="22"/>
        </w:rPr>
        <w:t xml:space="preserve"> </w:t>
      </w:r>
      <w:proofErr w:type="spellStart"/>
      <w:r w:rsidRPr="00BE5FA7">
        <w:rPr>
          <w:rFonts w:ascii="Wales Sans Body" w:hAnsi="Wales Sans Body"/>
          <w:sz w:val="22"/>
          <w:szCs w:val="22"/>
        </w:rPr>
        <w:t>gwaith</w:t>
      </w:r>
      <w:proofErr w:type="spellEnd"/>
      <w:r w:rsidRPr="00BE5FA7">
        <w:rPr>
          <w:rFonts w:ascii="Wales Sans Body" w:hAnsi="Wales Sans Body"/>
          <w:sz w:val="22"/>
          <w:szCs w:val="22"/>
        </w:rPr>
        <w:t xml:space="preserve"> </w:t>
      </w:r>
      <w:proofErr w:type="spellStart"/>
      <w:r w:rsidRPr="00BE5FA7">
        <w:rPr>
          <w:rFonts w:ascii="Wales Sans Body" w:hAnsi="Wales Sans Body"/>
          <w:sz w:val="22"/>
          <w:szCs w:val="22"/>
        </w:rPr>
        <w:t>pentyrru</w:t>
      </w:r>
      <w:proofErr w:type="spellEnd"/>
      <w:r w:rsidRPr="00BE5FA7">
        <w:rPr>
          <w:rFonts w:ascii="Wales Sans Body" w:hAnsi="Wales Sans Body"/>
          <w:sz w:val="22"/>
          <w:szCs w:val="22"/>
        </w:rPr>
        <w:t xml:space="preserve"> </w:t>
      </w:r>
      <w:proofErr w:type="spellStart"/>
      <w:r w:rsidRPr="00BE5FA7">
        <w:rPr>
          <w:rFonts w:ascii="Wales Sans Body" w:hAnsi="Wales Sans Body"/>
          <w:sz w:val="22"/>
          <w:szCs w:val="22"/>
        </w:rPr>
        <w:t>ar</w:t>
      </w:r>
      <w:proofErr w:type="spellEnd"/>
      <w:r w:rsidRPr="00BE5FA7">
        <w:rPr>
          <w:rFonts w:ascii="Wales Sans Body" w:hAnsi="Wales Sans Body"/>
          <w:sz w:val="22"/>
          <w:szCs w:val="22"/>
        </w:rPr>
        <w:t xml:space="preserve"> </w:t>
      </w:r>
      <w:proofErr w:type="spellStart"/>
      <w:r w:rsidRPr="00BE5FA7">
        <w:rPr>
          <w:rFonts w:ascii="Wales Sans Body" w:hAnsi="Wales Sans Body"/>
          <w:sz w:val="22"/>
          <w:szCs w:val="22"/>
        </w:rPr>
        <w:t>hyd</w:t>
      </w:r>
      <w:proofErr w:type="spellEnd"/>
      <w:r w:rsidRPr="00BE5FA7">
        <w:rPr>
          <w:rFonts w:ascii="Wales Sans Body" w:hAnsi="Wales Sans Body"/>
          <w:sz w:val="22"/>
          <w:szCs w:val="22"/>
        </w:rPr>
        <w:t xml:space="preserve"> </w:t>
      </w:r>
      <w:proofErr w:type="spellStart"/>
      <w:r w:rsidRPr="00BE5FA7">
        <w:rPr>
          <w:rFonts w:ascii="Wales Sans Body" w:hAnsi="Wales Sans Body"/>
          <w:sz w:val="22"/>
          <w:szCs w:val="22"/>
        </w:rPr>
        <w:t>llinell</w:t>
      </w:r>
      <w:proofErr w:type="spellEnd"/>
      <w:r w:rsidRPr="00BE5FA7">
        <w:rPr>
          <w:rFonts w:ascii="Wales Sans Body" w:hAnsi="Wales Sans Body"/>
          <w:sz w:val="22"/>
          <w:szCs w:val="22"/>
        </w:rPr>
        <w:t xml:space="preserve"> y Bae, ac </w:t>
      </w:r>
      <w:proofErr w:type="spellStart"/>
      <w:r w:rsidRPr="00BE5FA7">
        <w:rPr>
          <w:rFonts w:ascii="Wales Sans Body" w:hAnsi="Wales Sans Body"/>
          <w:sz w:val="22"/>
          <w:szCs w:val="22"/>
        </w:rPr>
        <w:t>yn</w:t>
      </w:r>
      <w:proofErr w:type="spellEnd"/>
      <w:r w:rsidRPr="00BE5FA7">
        <w:rPr>
          <w:rFonts w:ascii="Wales Sans Body" w:hAnsi="Wales Sans Body"/>
          <w:sz w:val="22"/>
          <w:szCs w:val="22"/>
        </w:rPr>
        <w:t xml:space="preserve"> </w:t>
      </w:r>
      <w:proofErr w:type="spellStart"/>
      <w:r w:rsidRPr="00BE5FA7">
        <w:rPr>
          <w:rFonts w:ascii="Wales Sans Body" w:hAnsi="Wales Sans Body"/>
          <w:sz w:val="22"/>
          <w:szCs w:val="22"/>
        </w:rPr>
        <w:t>gosod</w:t>
      </w:r>
      <w:proofErr w:type="spellEnd"/>
      <w:r w:rsidRPr="00BE5FA7">
        <w:rPr>
          <w:rFonts w:ascii="Wales Sans Body" w:hAnsi="Wales Sans Body"/>
          <w:sz w:val="22"/>
          <w:szCs w:val="22"/>
        </w:rPr>
        <w:t xml:space="preserve"> </w:t>
      </w:r>
      <w:proofErr w:type="spellStart"/>
      <w:r w:rsidRPr="00BE5FA7">
        <w:rPr>
          <w:rFonts w:ascii="Wales Sans Body" w:hAnsi="Wales Sans Body"/>
          <w:sz w:val="22"/>
          <w:szCs w:val="22"/>
        </w:rPr>
        <w:t>pyst</w:t>
      </w:r>
      <w:proofErr w:type="spellEnd"/>
      <w:r w:rsidRPr="00BE5FA7">
        <w:rPr>
          <w:rFonts w:ascii="Wales Sans Body" w:hAnsi="Wales Sans Body"/>
          <w:sz w:val="22"/>
          <w:szCs w:val="22"/>
        </w:rPr>
        <w:t xml:space="preserve"> dur </w:t>
      </w:r>
      <w:proofErr w:type="spellStart"/>
      <w:r w:rsidRPr="00BE5FA7">
        <w:rPr>
          <w:rFonts w:ascii="Wales Sans Body" w:hAnsi="Wales Sans Body"/>
          <w:sz w:val="22"/>
          <w:szCs w:val="22"/>
        </w:rPr>
        <w:t>ar</w:t>
      </w:r>
      <w:proofErr w:type="spellEnd"/>
      <w:r w:rsidRPr="00BE5FA7">
        <w:rPr>
          <w:rFonts w:ascii="Wales Sans Body" w:hAnsi="Wales Sans Body"/>
          <w:sz w:val="22"/>
          <w:szCs w:val="22"/>
        </w:rPr>
        <w:t xml:space="preserve"> y </w:t>
      </w:r>
      <w:proofErr w:type="spellStart"/>
      <w:r w:rsidRPr="00BE5FA7">
        <w:rPr>
          <w:rFonts w:ascii="Wales Sans Body" w:hAnsi="Wales Sans Body"/>
          <w:sz w:val="22"/>
          <w:szCs w:val="22"/>
        </w:rPr>
        <w:t>sylfeini</w:t>
      </w:r>
      <w:proofErr w:type="spellEnd"/>
      <w:r w:rsidRPr="00BE5FA7">
        <w:rPr>
          <w:rFonts w:ascii="Wales Sans Body" w:hAnsi="Wales Sans Body"/>
          <w:sz w:val="22"/>
          <w:szCs w:val="22"/>
        </w:rPr>
        <w:t xml:space="preserve"> </w:t>
      </w:r>
      <w:proofErr w:type="spellStart"/>
      <w:r w:rsidRPr="00BE5FA7">
        <w:rPr>
          <w:rFonts w:ascii="Wales Sans Body" w:hAnsi="Wales Sans Body"/>
          <w:sz w:val="22"/>
          <w:szCs w:val="22"/>
        </w:rPr>
        <w:t>gorffenedig</w:t>
      </w:r>
      <w:proofErr w:type="spellEnd"/>
      <w:r w:rsidRPr="00BE5FA7">
        <w:rPr>
          <w:rFonts w:ascii="Wales Sans Body" w:hAnsi="Wales Sans Body"/>
          <w:sz w:val="22"/>
          <w:szCs w:val="22"/>
        </w:rPr>
        <w:t xml:space="preserve"> a </w:t>
      </w:r>
      <w:proofErr w:type="spellStart"/>
      <w:r w:rsidRPr="00BE5FA7">
        <w:rPr>
          <w:rFonts w:ascii="Wales Sans Body" w:hAnsi="Wales Sans Body"/>
          <w:sz w:val="22"/>
          <w:szCs w:val="22"/>
        </w:rPr>
        <w:t>fydd</w:t>
      </w:r>
      <w:proofErr w:type="spellEnd"/>
      <w:r w:rsidRPr="00BE5FA7">
        <w:rPr>
          <w:rFonts w:ascii="Wales Sans Body" w:hAnsi="Wales Sans Body"/>
          <w:sz w:val="22"/>
          <w:szCs w:val="22"/>
        </w:rPr>
        <w:t xml:space="preserve"> </w:t>
      </w:r>
      <w:proofErr w:type="spellStart"/>
      <w:r w:rsidRPr="00BE5FA7">
        <w:rPr>
          <w:rFonts w:ascii="Wales Sans Body" w:hAnsi="Wales Sans Body"/>
          <w:sz w:val="22"/>
          <w:szCs w:val="22"/>
        </w:rPr>
        <w:t>yn</w:t>
      </w:r>
      <w:proofErr w:type="spellEnd"/>
      <w:r w:rsidRPr="00BE5FA7">
        <w:rPr>
          <w:rFonts w:ascii="Wales Sans Body" w:hAnsi="Wales Sans Body"/>
          <w:sz w:val="22"/>
          <w:szCs w:val="22"/>
        </w:rPr>
        <w:t xml:space="preserve"> </w:t>
      </w:r>
      <w:proofErr w:type="spellStart"/>
      <w:r w:rsidRPr="00BE5FA7">
        <w:rPr>
          <w:rFonts w:ascii="Wales Sans Body" w:hAnsi="Wales Sans Body"/>
          <w:sz w:val="22"/>
          <w:szCs w:val="22"/>
        </w:rPr>
        <w:t>cario'r</w:t>
      </w:r>
      <w:proofErr w:type="spellEnd"/>
      <w:r w:rsidRPr="00BE5FA7">
        <w:rPr>
          <w:rFonts w:ascii="Wales Sans Body" w:hAnsi="Wales Sans Body"/>
          <w:sz w:val="22"/>
          <w:szCs w:val="22"/>
        </w:rPr>
        <w:t xml:space="preserve"> </w:t>
      </w:r>
      <w:proofErr w:type="spellStart"/>
      <w:r w:rsidRPr="00BE5FA7">
        <w:rPr>
          <w:rFonts w:ascii="Wales Sans Body" w:hAnsi="Wales Sans Body"/>
          <w:sz w:val="22"/>
          <w:szCs w:val="22"/>
        </w:rPr>
        <w:t>gwifrau</w:t>
      </w:r>
      <w:proofErr w:type="spellEnd"/>
      <w:r w:rsidRPr="00BE5FA7">
        <w:rPr>
          <w:rFonts w:ascii="Wales Sans Body" w:hAnsi="Wales Sans Body"/>
          <w:sz w:val="22"/>
          <w:szCs w:val="22"/>
        </w:rPr>
        <w:t xml:space="preserve"> </w:t>
      </w:r>
      <w:proofErr w:type="spellStart"/>
      <w:r w:rsidRPr="00BE5FA7">
        <w:rPr>
          <w:rFonts w:ascii="Wales Sans Body" w:hAnsi="Wales Sans Body"/>
          <w:sz w:val="22"/>
          <w:szCs w:val="22"/>
        </w:rPr>
        <w:t>uwchben</w:t>
      </w:r>
      <w:proofErr w:type="spellEnd"/>
      <w:r w:rsidRPr="00BE5FA7">
        <w:rPr>
          <w:rFonts w:ascii="Wales Sans Body" w:hAnsi="Wales Sans Body"/>
          <w:sz w:val="22"/>
          <w:szCs w:val="22"/>
        </w:rPr>
        <w:t>.</w:t>
      </w:r>
    </w:p>
    <w:p w14:paraId="7CB69FE6" w14:textId="77777777" w:rsidR="00A00112" w:rsidRDefault="00A00112" w:rsidP="00A00112">
      <w:pPr>
        <w:pStyle w:val="paragraph"/>
        <w:rPr>
          <w:rFonts w:ascii="Wales Sans Body" w:hAnsi="Wales Sans Body" w:cs="Arial"/>
          <w:bCs/>
          <w:color w:val="000000"/>
          <w:sz w:val="22"/>
          <w:szCs w:val="22"/>
        </w:rPr>
      </w:pPr>
      <w:bookmarkStart w:id="1" w:name="_Hlk160192425"/>
      <w:proofErr w:type="spellStart"/>
      <w:r w:rsidRPr="000028A7">
        <w:rPr>
          <w:rFonts w:ascii="Wales Sans Body" w:hAnsi="Wales Sans Body" w:cs="Arial"/>
          <w:bCs/>
          <w:color w:val="000000"/>
          <w:sz w:val="22"/>
          <w:szCs w:val="22"/>
        </w:rPr>
        <w:t>Ar</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ôl</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cwblhau</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pob</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sylfaen</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byddwn</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wedyn</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yn</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dychwelyd</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yn</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ddiweddarach</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i</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osod</w:t>
      </w:r>
      <w:proofErr w:type="spellEnd"/>
      <w:r w:rsidRPr="000028A7">
        <w:rPr>
          <w:rFonts w:ascii="Wales Sans Body" w:hAnsi="Wales Sans Body" w:cs="Arial"/>
          <w:bCs/>
          <w:color w:val="000000"/>
          <w:sz w:val="22"/>
          <w:szCs w:val="22"/>
        </w:rPr>
        <w:t xml:space="preserve"> yr offer OLE </w:t>
      </w:r>
      <w:proofErr w:type="spellStart"/>
      <w:r w:rsidRPr="000028A7">
        <w:rPr>
          <w:rFonts w:ascii="Wales Sans Body" w:hAnsi="Wales Sans Body" w:cs="Arial"/>
          <w:bCs/>
          <w:color w:val="000000"/>
          <w:sz w:val="22"/>
          <w:szCs w:val="22"/>
        </w:rPr>
        <w:t>sy'n</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weddill</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Bydd</w:t>
      </w:r>
      <w:proofErr w:type="spellEnd"/>
      <w:r w:rsidRPr="000028A7">
        <w:rPr>
          <w:rFonts w:ascii="Wales Sans Body" w:hAnsi="Wales Sans Body" w:cs="Arial"/>
          <w:bCs/>
          <w:color w:val="000000"/>
          <w:sz w:val="22"/>
          <w:szCs w:val="22"/>
        </w:rPr>
        <w:t xml:space="preserve"> y </w:t>
      </w:r>
      <w:proofErr w:type="spellStart"/>
      <w:r w:rsidRPr="000028A7">
        <w:rPr>
          <w:rFonts w:ascii="Wales Sans Body" w:hAnsi="Wales Sans Body" w:cs="Arial"/>
          <w:bCs/>
          <w:color w:val="000000"/>
          <w:sz w:val="22"/>
          <w:szCs w:val="22"/>
        </w:rPr>
        <w:t>gwaith</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hwn</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yn</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parhau</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gyda'r</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nos</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yn</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ystod</w:t>
      </w:r>
      <w:proofErr w:type="spellEnd"/>
      <w:r w:rsidRPr="000028A7">
        <w:rPr>
          <w:rFonts w:ascii="Wales Sans Body" w:hAnsi="Wales Sans Body" w:cs="Arial"/>
          <w:bCs/>
          <w:color w:val="000000"/>
          <w:sz w:val="22"/>
          <w:szCs w:val="22"/>
        </w:rPr>
        <w:t xml:space="preserve"> yr </w:t>
      </w:r>
      <w:proofErr w:type="spellStart"/>
      <w:r w:rsidRPr="000028A7">
        <w:rPr>
          <w:rFonts w:ascii="Wales Sans Body" w:hAnsi="Wales Sans Body" w:cs="Arial"/>
          <w:bCs/>
          <w:color w:val="000000"/>
          <w:sz w:val="22"/>
          <w:szCs w:val="22"/>
        </w:rPr>
        <w:t>wythnosau</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nesaf</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ond</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ni</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ddisgwylir</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iddo</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fod</w:t>
      </w:r>
      <w:proofErr w:type="spellEnd"/>
      <w:r w:rsidRPr="000028A7">
        <w:rPr>
          <w:rFonts w:ascii="Wales Sans Body" w:hAnsi="Wales Sans Body" w:cs="Arial"/>
          <w:bCs/>
          <w:color w:val="000000"/>
          <w:sz w:val="22"/>
          <w:szCs w:val="22"/>
        </w:rPr>
        <w:t xml:space="preserve"> mor </w:t>
      </w:r>
      <w:proofErr w:type="spellStart"/>
      <w:r w:rsidRPr="000028A7">
        <w:rPr>
          <w:rFonts w:ascii="Wales Sans Body" w:hAnsi="Wales Sans Body" w:cs="Arial"/>
          <w:bCs/>
          <w:color w:val="000000"/>
          <w:sz w:val="22"/>
          <w:szCs w:val="22"/>
        </w:rPr>
        <w:t>aflonyddgar</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â'r</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gwaith</w:t>
      </w:r>
      <w:proofErr w:type="spellEnd"/>
      <w:r w:rsidRPr="000028A7">
        <w:rPr>
          <w:rFonts w:ascii="Wales Sans Body" w:hAnsi="Wales Sans Body" w:cs="Arial"/>
          <w:bCs/>
          <w:color w:val="000000"/>
          <w:sz w:val="22"/>
          <w:szCs w:val="22"/>
        </w:rPr>
        <w:t xml:space="preserve"> </w:t>
      </w:r>
      <w:proofErr w:type="spellStart"/>
      <w:r w:rsidRPr="000028A7">
        <w:rPr>
          <w:rFonts w:ascii="Wales Sans Body" w:hAnsi="Wales Sans Body" w:cs="Arial"/>
          <w:bCs/>
          <w:color w:val="000000"/>
          <w:sz w:val="22"/>
          <w:szCs w:val="22"/>
        </w:rPr>
        <w:t>pyst</w:t>
      </w:r>
      <w:proofErr w:type="spellEnd"/>
      <w:r w:rsidRPr="000028A7">
        <w:rPr>
          <w:rFonts w:ascii="Wales Sans Body" w:hAnsi="Wales Sans Body" w:cs="Arial"/>
          <w:bCs/>
          <w:color w:val="000000"/>
          <w:sz w:val="22"/>
          <w:szCs w:val="22"/>
        </w:rPr>
        <w:t>.</w:t>
      </w:r>
      <w:bookmarkEnd w:id="1"/>
    </w:p>
    <w:p w14:paraId="0D6317F0" w14:textId="5DD604E2" w:rsidR="00E84324" w:rsidRPr="00EA2BD4" w:rsidRDefault="00EA2BD4" w:rsidP="00EA2BD4">
      <w:pPr>
        <w:pStyle w:val="paragraph"/>
        <w:rPr>
          <w:rStyle w:val="normaltextrun"/>
          <w:rFonts w:ascii="Wales Sans Body" w:hAnsi="Wales Sans Body" w:cs="Arial"/>
          <w:bCs/>
          <w:color w:val="000000"/>
          <w:sz w:val="22"/>
          <w:szCs w:val="22"/>
        </w:rPr>
      </w:pPr>
      <w:r>
        <w:rPr>
          <w:noProof/>
        </w:rPr>
        <w:drawing>
          <wp:inline distT="0" distB="0" distL="0" distR="0" wp14:anchorId="5B595976" wp14:editId="41DFD401">
            <wp:extent cx="5556250" cy="3159526"/>
            <wp:effectExtent l="0" t="0" r="6350" b="3175"/>
            <wp:docPr id="1237912147" name="Picture 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60454" name="Picture 1" descr="A map of a city&#10;&#10;Description automatically generated"/>
                    <pic:cNvPicPr/>
                  </pic:nvPicPr>
                  <pic:blipFill>
                    <a:blip r:embed="rId12"/>
                    <a:stretch>
                      <a:fillRect/>
                    </a:stretch>
                  </pic:blipFill>
                  <pic:spPr>
                    <a:xfrm>
                      <a:off x="0" y="0"/>
                      <a:ext cx="5574515" cy="3169912"/>
                    </a:xfrm>
                    <a:prstGeom prst="rect">
                      <a:avLst/>
                    </a:prstGeom>
                  </pic:spPr>
                </pic:pic>
              </a:graphicData>
            </a:graphic>
          </wp:inline>
        </w:drawing>
      </w:r>
    </w:p>
    <w:p w14:paraId="77F022E0" w14:textId="23707CA2" w:rsidR="00FF265F" w:rsidRPr="0019519A" w:rsidRDefault="008B05A4" w:rsidP="00FF265F">
      <w:pPr>
        <w:textAlignment w:val="baseline"/>
        <w:rPr>
          <w:rStyle w:val="normaltextrun"/>
          <w:rFonts w:ascii="Wales Sans Body" w:hAnsi="Wales Sans Body" w:cs="Arial"/>
          <w:color w:val="000000"/>
          <w:shd w:val="clear" w:color="auto" w:fill="FFFFFF"/>
        </w:rPr>
      </w:pPr>
      <w:r w:rsidRPr="008B05A4">
        <w:rPr>
          <w:rStyle w:val="normaltextrun"/>
          <w:rFonts w:ascii="Wales Sans Body" w:hAnsi="Wales Sans Body" w:cs="Arial"/>
          <w:color w:val="000000"/>
          <w:shd w:val="clear" w:color="auto" w:fill="FFFFFF"/>
        </w:rPr>
        <w:t>Mae Llywodraeth Cymru a TrC wedi ymrwymo i raglen uchelgeisiol o welliannau Metro a elwir yn Drawsnewidiad Llinellau Craidd y Cymoedd (CVL). Mae'r prosiect trawsnewid hwn wedi'i ariannu'n rhannol gan Gronfa Datblygu Rhanbarthol Ewrop.</w:t>
      </w:r>
    </w:p>
    <w:p w14:paraId="15BC901C" w14:textId="77777777" w:rsidR="00130496" w:rsidRDefault="00130496" w:rsidP="00FF265F">
      <w:pPr>
        <w:textAlignment w:val="baseline"/>
        <w:rPr>
          <w:rStyle w:val="normaltextrun"/>
          <w:rFonts w:ascii="Wales Sans Body" w:hAnsi="Wales Sans Body" w:cs="Arial"/>
          <w:b/>
          <w:bCs/>
          <w:color w:val="000000"/>
          <w:shd w:val="clear" w:color="auto" w:fill="FFFFFF"/>
        </w:rPr>
      </w:pPr>
    </w:p>
    <w:p w14:paraId="484721AB" w14:textId="7DF1380B" w:rsidR="00997C0E" w:rsidRPr="00997C0E" w:rsidRDefault="00997C0E" w:rsidP="00FF265F">
      <w:pPr>
        <w:textAlignment w:val="baseline"/>
        <w:rPr>
          <w:rStyle w:val="normaltextrun"/>
          <w:rFonts w:ascii="Wales Sans Body" w:hAnsi="Wales Sans Body" w:cs="Arial"/>
          <w:b/>
          <w:bCs/>
          <w:color w:val="000000"/>
          <w:shd w:val="clear" w:color="auto" w:fill="FFFFFF"/>
        </w:rPr>
      </w:pPr>
      <w:r w:rsidRPr="00997C0E">
        <w:rPr>
          <w:rStyle w:val="normaltextrun"/>
          <w:rFonts w:ascii="Wales Sans Body" w:hAnsi="Wales Sans Body" w:cs="Arial"/>
          <w:b/>
          <w:bCs/>
          <w:color w:val="000000"/>
          <w:shd w:val="clear" w:color="auto" w:fill="FFFFFF"/>
        </w:rPr>
        <w:t>Mwy o wybodaeth</w:t>
      </w:r>
    </w:p>
    <w:p w14:paraId="59563BAC" w14:textId="77777777" w:rsidR="00FF265F" w:rsidRDefault="00FF265F" w:rsidP="00FF265F">
      <w:pPr>
        <w:pStyle w:val="paragraph"/>
        <w:spacing w:before="0" w:beforeAutospacing="0" w:after="0" w:afterAutospacing="0"/>
        <w:textAlignment w:val="baseline"/>
        <w:rPr>
          <w:rStyle w:val="normaltextrun"/>
          <w:rFonts w:ascii="Wales Sans Body" w:hAnsi="Wales Sans Body"/>
          <w:color w:val="498205"/>
          <w:sz w:val="22"/>
          <w:szCs w:val="22"/>
          <w:u w:val="single"/>
        </w:rPr>
      </w:pPr>
    </w:p>
    <w:p w14:paraId="1DFDF307" w14:textId="115A9C92" w:rsidR="00FF265F" w:rsidRDefault="00FF265F" w:rsidP="00FF265F">
      <w:pPr>
        <w:pStyle w:val="paragraph"/>
        <w:spacing w:before="0" w:beforeAutospacing="0" w:after="0" w:afterAutospacing="0"/>
        <w:textAlignment w:val="baseline"/>
        <w:rPr>
          <w:rStyle w:val="normaltextrun"/>
          <w:rFonts w:ascii="Wales Sans Body" w:eastAsia="Wales Sans Body" w:hAnsi="Wales Sans Body"/>
          <w:sz w:val="22"/>
          <w:szCs w:val="22"/>
          <w:lang w:val="cy-GB"/>
        </w:rPr>
      </w:pPr>
      <w:r>
        <w:rPr>
          <w:rStyle w:val="normaltextrun"/>
          <w:rFonts w:ascii="Wales Sans Body" w:eastAsia="Wales Sans Body" w:hAnsi="Wales Sans Body"/>
          <w:sz w:val="22"/>
          <w:szCs w:val="22"/>
          <w:lang w:val="cy-GB"/>
        </w:rPr>
        <w:t>Dyma'r dolenni er mwyn cael mynediad at y Cwestiynau Cyffredin mewn ieithoedd eraill:</w:t>
      </w:r>
    </w:p>
    <w:p w14:paraId="60D06C74" w14:textId="77777777" w:rsidR="008B05A4" w:rsidRPr="00EB5964" w:rsidRDefault="008B05A4" w:rsidP="00FF265F">
      <w:pPr>
        <w:pStyle w:val="paragraph"/>
        <w:spacing w:before="0" w:beforeAutospacing="0" w:after="0" w:afterAutospacing="0"/>
        <w:textAlignment w:val="baseline"/>
        <w:rPr>
          <w:rStyle w:val="normaltextrun"/>
          <w:rFonts w:ascii="Wales Sans Body" w:hAnsi="Wales Sans Body"/>
          <w:strike/>
          <w:sz w:val="22"/>
          <w:szCs w:val="22"/>
        </w:rPr>
      </w:pPr>
    </w:p>
    <w:p w14:paraId="53732D27" w14:textId="5976BF98" w:rsidR="00FF265F" w:rsidRPr="00EB5964" w:rsidRDefault="76B33C49" w:rsidP="00FF265F">
      <w:pPr>
        <w:pStyle w:val="paragraph"/>
        <w:spacing w:before="0" w:beforeAutospacing="0" w:after="0" w:afterAutospacing="0"/>
        <w:textAlignment w:val="baseline"/>
        <w:rPr>
          <w:rStyle w:val="normaltextrun"/>
          <w:rFonts w:ascii="Wales Sans Body" w:hAnsi="Wales Sans Body" w:cs="Segoe UI"/>
          <w:sz w:val="22"/>
          <w:szCs w:val="22"/>
        </w:rPr>
      </w:pPr>
      <w:r w:rsidRPr="00186A61">
        <w:rPr>
          <w:rStyle w:val="normaltextrun"/>
          <w:rFonts w:ascii="Wales Sans Body" w:eastAsia="Wales Sans Body" w:hAnsi="Wales Sans Body" w:cs="Segoe UI"/>
          <w:sz w:val="22"/>
          <w:szCs w:val="22"/>
          <w:lang w:val="cy-GB"/>
        </w:rPr>
        <w:t>trc.cymru/cwestiynau-cyffredin-bae-caerdydd</w:t>
      </w:r>
      <w:r w:rsidR="008506CC">
        <w:br/>
      </w:r>
      <w:r w:rsidR="00FF265F">
        <w:rPr>
          <w:rFonts w:ascii="Wales Sans Body" w:eastAsia="Wales Sans Body" w:hAnsi="Wales Sans Body" w:cs="Segoe UI"/>
          <w:sz w:val="22"/>
          <w:szCs w:val="22"/>
          <w:lang w:val="cy-GB"/>
        </w:rPr>
        <w:t>tfw.wales/cardiff-bay-line-faq-arabic</w:t>
      </w:r>
    </w:p>
    <w:p w14:paraId="049824C9" w14:textId="77777777" w:rsidR="00FF265F" w:rsidRPr="00EB5964" w:rsidRDefault="00FF265F" w:rsidP="00FF265F">
      <w:pPr>
        <w:pStyle w:val="paragraph"/>
        <w:spacing w:before="0" w:beforeAutospacing="0" w:after="0" w:afterAutospacing="0"/>
        <w:textAlignment w:val="baseline"/>
        <w:rPr>
          <w:rFonts w:ascii="Wales Sans Body" w:hAnsi="Wales Sans Body" w:cs="Segoe UI"/>
          <w:sz w:val="22"/>
          <w:szCs w:val="22"/>
        </w:rPr>
      </w:pPr>
      <w:r>
        <w:rPr>
          <w:rStyle w:val="normaltextrun"/>
          <w:rFonts w:ascii="Wales Sans Body" w:eastAsia="Wales Sans Body" w:hAnsi="Wales Sans Body" w:cs="Segoe UI"/>
          <w:sz w:val="22"/>
          <w:szCs w:val="22"/>
          <w:lang w:val="cy-GB"/>
        </w:rPr>
        <w:t>tfw.wales/cardiff-bay-line-faq-somali</w:t>
      </w:r>
    </w:p>
    <w:p w14:paraId="5BC7F0E9" w14:textId="77777777" w:rsidR="00FF265F" w:rsidRDefault="00FF265F" w:rsidP="00FF265F">
      <w:pPr>
        <w:pStyle w:val="paragraph"/>
        <w:spacing w:before="0" w:beforeAutospacing="0" w:after="0" w:afterAutospacing="0"/>
        <w:textAlignment w:val="baseline"/>
        <w:rPr>
          <w:rFonts w:ascii="Wales Sans Body" w:eastAsia="Wales Sans Body" w:hAnsi="Wales Sans Body" w:cs="Segoe UI"/>
          <w:sz w:val="22"/>
          <w:szCs w:val="22"/>
          <w:lang w:val="cy-GB"/>
        </w:rPr>
      </w:pPr>
      <w:r>
        <w:rPr>
          <w:rFonts w:ascii="Wales Sans Body" w:eastAsia="Wales Sans Body" w:hAnsi="Wales Sans Body" w:cs="Segoe UI"/>
          <w:sz w:val="22"/>
          <w:szCs w:val="22"/>
          <w:lang w:val="cy-GB"/>
        </w:rPr>
        <w:t>tfw.wales/cardiff-bay-line-faq-urdu</w:t>
      </w:r>
    </w:p>
    <w:p w14:paraId="156FB3A8" w14:textId="18764ABB" w:rsidR="00FF265F" w:rsidRDefault="00FF265F" w:rsidP="00FF265F">
      <w:pPr>
        <w:textAlignment w:val="baseline"/>
        <w:rPr>
          <w:rFonts w:ascii="Wales Sans Body" w:hAnsi="Wales Sans Body"/>
        </w:rPr>
      </w:pPr>
    </w:p>
    <w:p w14:paraId="697A2B22" w14:textId="1D0C5533" w:rsidR="00FF265F" w:rsidRPr="004B31F1" w:rsidRDefault="00FF265F" w:rsidP="00FF265F">
      <w:pPr>
        <w:jc w:val="both"/>
        <w:rPr>
          <w:rFonts w:ascii="Wales Sans Body Medium" w:hAnsi="Wales Sans Body Medium" w:cs="Arial"/>
          <w:b/>
          <w:noProof/>
          <w:color w:val="000000"/>
        </w:rPr>
      </w:pPr>
      <w:r w:rsidRPr="004B31F1">
        <w:rPr>
          <w:rFonts w:ascii="Wales Sans Body Medium" w:eastAsia="Wales Sans Body Medium" w:hAnsi="Wales Sans Body Medium" w:cs="Arial"/>
          <w:b/>
          <w:noProof/>
          <w:color w:val="000000"/>
        </w:rPr>
        <w:t>Rhagor o wybodaeth</w:t>
      </w:r>
    </w:p>
    <w:p w14:paraId="0ED5A832" w14:textId="77777777" w:rsidR="00FF265F" w:rsidRPr="0019519A" w:rsidRDefault="00FF265F" w:rsidP="00FF265F">
      <w:pPr>
        <w:jc w:val="both"/>
        <w:rPr>
          <w:rFonts w:ascii="Wales Sans Body" w:hAnsi="Wales Sans Body" w:cs="Arial"/>
          <w:b/>
          <w:noProof/>
          <w:color w:val="000000"/>
        </w:rPr>
      </w:pPr>
    </w:p>
    <w:p w14:paraId="35A24EC5" w14:textId="77777777" w:rsidR="00FF265F" w:rsidRPr="0019519A" w:rsidRDefault="00FF265F" w:rsidP="00FF265F">
      <w:pPr>
        <w:textAlignment w:val="baseline"/>
        <w:rPr>
          <w:rFonts w:ascii="Wales Sans Body" w:hAnsi="Wales Sans Body" w:cs="Arial"/>
          <w:noProof/>
          <w:color w:val="000000"/>
          <w:lang w:val="en-GB"/>
        </w:rPr>
      </w:pPr>
      <w:r>
        <w:rPr>
          <w:rFonts w:ascii="Wales Sans Body" w:eastAsia="Wales Sans Body" w:hAnsi="Wales Sans Body" w:cs="Arial"/>
          <w:noProof/>
          <w:color w:val="000000"/>
        </w:rPr>
        <w:t xml:space="preserve">Mae ein tîm ar gael 24/7 i ateb eich cwestiynau, felly ffoniwch 033 33 211 202.  Gallwch ddefnyddio WhatsApp i gysylltu â ni - 07790 952507 (0700-2000 ddydd Llun i ddydd Gwener, 0800-2000 ddydd Sadwrn a rhwng 1100-2000 ar ddydd Sul).  </w:t>
      </w:r>
    </w:p>
    <w:p w14:paraId="7E5786DC" w14:textId="77777777" w:rsidR="00EA2BD4" w:rsidRDefault="00EA2BD4" w:rsidP="00E84324">
      <w:pPr>
        <w:textAlignment w:val="baseline"/>
        <w:rPr>
          <w:rFonts w:ascii="Wales Sans Body" w:eastAsia="Wales Sans Body" w:hAnsi="Wales Sans Body" w:cs="Arial"/>
          <w:color w:val="000000"/>
        </w:rPr>
      </w:pPr>
    </w:p>
    <w:p w14:paraId="74E76D7C" w14:textId="42D4F212" w:rsidR="00111693" w:rsidRPr="00E84324" w:rsidRDefault="00FF265F" w:rsidP="00E84324">
      <w:pPr>
        <w:textAlignment w:val="baseline"/>
        <w:rPr>
          <w:rStyle w:val="normaltextrun"/>
          <w:rFonts w:ascii="Wales Sans Body" w:hAnsi="Wales Sans Body" w:cs="Arial"/>
          <w:color w:val="000000"/>
        </w:rPr>
      </w:pPr>
      <w:r>
        <w:rPr>
          <w:rFonts w:ascii="Wales Sans Body" w:eastAsia="Wales Sans Body" w:hAnsi="Wales Sans Body" w:cs="Arial"/>
          <w:color w:val="000000"/>
        </w:rPr>
        <w:t>Yr gywir,</w:t>
      </w:r>
      <w:r w:rsidRPr="004B31F1">
        <w:rPr>
          <w:rFonts w:ascii="Wales Sans Body" w:eastAsia="Wales Sans Body" w:hAnsi="Wales Sans Body" w:cs="Arial"/>
          <w:b/>
          <w:bCs/>
          <w:color w:val="000000"/>
        </w:rPr>
        <w:t>Tîm Ymgysylltu Cymunedol</w:t>
      </w:r>
      <w:r w:rsidR="004B0CD6">
        <w:rPr>
          <w:rFonts w:ascii="Wales Sans Body" w:eastAsia="Wales Sans Body" w:hAnsi="Wales Sans Body" w:cs="Arial"/>
          <w:b/>
          <w:bCs/>
          <w:color w:val="000000"/>
        </w:rPr>
        <w:t xml:space="preserve">, </w:t>
      </w:r>
      <w:r w:rsidR="004D7613" w:rsidRPr="004B31F1">
        <w:rPr>
          <w:rFonts w:ascii="Wales Sans Body" w:eastAsia="Wales Sans Body" w:hAnsi="Wales Sans Body" w:cs="Arial"/>
          <w:b/>
          <w:bCs/>
          <w:color w:val="000000"/>
        </w:rPr>
        <w:t>Trafnidiaeth Cymru</w:t>
      </w:r>
    </w:p>
    <w:p w14:paraId="3A008E5F" w14:textId="4A653EAE" w:rsidR="00EA3A70" w:rsidRPr="0019511A" w:rsidRDefault="0024683D" w:rsidP="0D7BAB69">
      <w:pPr>
        <w:textAlignment w:val="baseline"/>
        <w:rPr>
          <w:rStyle w:val="normaltextrun"/>
          <w:rFonts w:ascii="Wales Sans Body" w:hAnsi="Wales Sans Body" w:cs="Segoe UI"/>
          <w:lang w:val="en-US"/>
        </w:rPr>
      </w:pPr>
      <w:r>
        <w:rPr>
          <w:rFonts w:ascii="Wales Sans Body" w:eastAsia="Wales Sans Body" w:hAnsi="Wales Sans Body" w:cs="Segoe UI"/>
          <w:noProof/>
        </w:rPr>
        <mc:AlternateContent>
          <mc:Choice Requires="wps">
            <w:drawing>
              <wp:anchor distT="0" distB="0" distL="114300" distR="114300" simplePos="0" relativeHeight="251658240" behindDoc="0" locked="0" layoutInCell="1" allowOverlap="1" wp14:anchorId="708F1588" wp14:editId="2C716051">
                <wp:simplePos x="0" y="0"/>
                <wp:positionH relativeFrom="page">
                  <wp:posOffset>2120900</wp:posOffset>
                </wp:positionH>
                <wp:positionV relativeFrom="paragraph">
                  <wp:posOffset>-19866</wp:posOffset>
                </wp:positionV>
                <wp:extent cx="5435600" cy="742950"/>
                <wp:effectExtent l="0" t="0" r="0" b="0"/>
                <wp:wrapNone/>
                <wp:docPr id="886478858" name="Rectangle 886478858"/>
                <wp:cNvGraphicFramePr/>
                <a:graphic xmlns:a="http://schemas.openxmlformats.org/drawingml/2006/main">
                  <a:graphicData uri="http://schemas.microsoft.com/office/word/2010/wordprocessingShape">
                    <wps:wsp>
                      <wps:cNvSpPr/>
                      <wps:spPr>
                        <a:xfrm>
                          <a:off x="0" y="0"/>
                          <a:ext cx="5435600" cy="74295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73ED8D3" id="Rectangle 886478858" o:spid="_x0000_s1026" style="position:absolute;margin-left:167pt;margin-top:-1.55pt;width:428pt;height:5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" fillcolor="#f2f2f2 [3052]" stroked="f" strokeweight="1pt">
                <w10:wrap anchorx="page"/>
              </v:rect>
            </w:pict>
          </mc:Fallback>
        </mc:AlternateContent>
      </w:r>
      <w:r w:rsidRPr="00D82DAA">
        <w:rPr>
          <w:rStyle w:val="normaltextrun"/>
          <w:rFonts w:ascii="Wales Sans Body" w:eastAsia="Wales Sans Body" w:hAnsi="Wales Sans Body"/>
          <w:noProof/>
          <w:color w:val="000000"/>
        </w:rPr>
        <mc:AlternateContent>
          <mc:Choice Requires="wps">
            <w:drawing>
              <wp:anchor distT="45720" distB="45720" distL="114300" distR="114300" simplePos="0" relativeHeight="251658241" behindDoc="0" locked="0" layoutInCell="1" allowOverlap="1" wp14:anchorId="13EE2130" wp14:editId="72E7847D">
                <wp:simplePos x="0" y="0"/>
                <wp:positionH relativeFrom="page">
                  <wp:posOffset>1900646</wp:posOffset>
                </wp:positionH>
                <wp:positionV relativeFrom="paragraph">
                  <wp:posOffset>39190</wp:posOffset>
                </wp:positionV>
                <wp:extent cx="5657850" cy="685800"/>
                <wp:effectExtent l="0" t="0" r="0" b="0"/>
                <wp:wrapSquare wrapText="bothSides"/>
                <wp:docPr id="1352037420" name="Text Box 1352037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685800"/>
                        </a:xfrm>
                        <a:prstGeom prst="rect">
                          <a:avLst/>
                        </a:prstGeom>
                        <a:noFill/>
                        <a:ln w="9525">
                          <a:noFill/>
                          <a:miter lim="800000"/>
                          <a:headEnd/>
                          <a:tailEnd/>
                        </a:ln>
                      </wps:spPr>
                      <wps:txbx>
                        <w:txbxContent>
                          <w:p w14:paraId="0EEBDE86" w14:textId="1CD2F6BE" w:rsidR="00646678" w:rsidRPr="002159CE" w:rsidRDefault="00646678" w:rsidP="00646678">
                            <w:pPr>
                              <w:jc w:val="right"/>
                              <w:textAlignment w:val="baseline"/>
                              <w:rPr>
                                <w:rFonts w:ascii="Wales Sans Body" w:hAnsi="Wales Sans Body"/>
                              </w:rPr>
                            </w:pPr>
                            <w:r w:rsidRPr="0D7BAB69">
                              <w:rPr>
                                <w:rFonts w:ascii="Wales Sans Body" w:hAnsi="Wales Sans Body"/>
                                <w:rtl/>
                              </w:rPr>
                              <w:t>اطلب هذه الرسالة باللغة العربية عن طريق الاتصال ب</w:t>
                            </w:r>
                            <w:r w:rsidRPr="0D7BAB69">
                              <w:rPr>
                                <w:rFonts w:ascii="Wales Sans Body" w:hAnsi="Wales Sans Body"/>
                              </w:rPr>
                              <w:t xml:space="preserve"> engagement@tfw.wales  </w:t>
                            </w:r>
                          </w:p>
                          <w:p w14:paraId="09C46B03" w14:textId="5FE8EF58" w:rsidR="00646678" w:rsidRPr="002159CE" w:rsidRDefault="00646678" w:rsidP="00646678">
                            <w:pPr>
                              <w:jc w:val="right"/>
                              <w:textAlignment w:val="baseline"/>
                              <w:rPr>
                                <w:rFonts w:ascii="Wales Sans Body" w:hAnsi="Wales Sans Body"/>
                              </w:rPr>
                            </w:pPr>
                            <w:r w:rsidRPr="0D7BAB69">
                              <w:rPr>
                                <w:rFonts w:ascii="Wales Sans Body" w:hAnsi="Wales Sans Body"/>
                              </w:rPr>
                              <w:t xml:space="preserve">Weydiiso warqaddan oo ku qoran af Soomaali adoo la xiriiraya engagement@tfw.wales </w:t>
                            </w:r>
                          </w:p>
                          <w:p w14:paraId="4F4A0BA2" w14:textId="629B72BB" w:rsidR="00646678" w:rsidRPr="002159CE" w:rsidRDefault="00646678" w:rsidP="00646678">
                            <w:pPr>
                              <w:jc w:val="right"/>
                              <w:textAlignment w:val="baseline"/>
                              <w:rPr>
                                <w:rStyle w:val="eop"/>
                                <w:rFonts w:ascii="Wales Sans Body" w:hAnsi="Wales Sans Body" w:cs="Segoe UI"/>
                                <w:lang w:val="en-US"/>
                              </w:rPr>
                            </w:pPr>
                            <w:r w:rsidRPr="0D7BAB69">
                              <w:rPr>
                                <w:rFonts w:ascii="Wales Sans Body" w:hAnsi="Wales Sans Body"/>
                              </w:rPr>
                              <w:t>engagement@tfw</w:t>
                            </w:r>
                            <w:r w:rsidRPr="17993C5D">
                              <w:rPr>
                                <w:rFonts w:ascii="Wales Sans Body" w:hAnsi="Wales Sans Body"/>
                              </w:rPr>
                              <w:t>.wales</w:t>
                            </w:r>
                            <w:r w:rsidRPr="0D7BAB69">
                              <w:rPr>
                                <w:rFonts w:ascii="Wales Sans Body" w:hAnsi="Wales Sans Body"/>
                              </w:rPr>
                              <w:t xml:space="preserve"> </w:t>
                            </w:r>
                            <w:r w:rsidRPr="0D7BAB69">
                              <w:rPr>
                                <w:rFonts w:ascii="Wales Sans Body" w:hAnsi="Wales Sans Body"/>
                                <w:rtl/>
                              </w:rPr>
                              <w:t>ڈاٹ ویلز سے رابطہ کرکے اردو میں اس خط کی درخواست کریں</w:t>
                            </w:r>
                            <w:r w:rsidRPr="0D7BAB69">
                              <w:rPr>
                                <w:rFonts w:ascii="Wales Sans Body" w:hAnsi="Wales Sans Body"/>
                              </w:rPr>
                              <w:t xml:space="preserve"> </w:t>
                            </w:r>
                          </w:p>
                          <w:p w14:paraId="0C413DD4" w14:textId="77777777" w:rsidR="00D82DAA" w:rsidRDefault="00D82DAA" w:rsidP="00646678">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E2130" id="Text Box 1352037420" o:spid="_x0000_s1027" type="#_x0000_t202" style="position:absolute;margin-left:149.65pt;margin-top:3.1pt;width:445.5pt;height:54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" filled="f" stroked="f">
                <v:textbox>
                  <w:txbxContent>
                    <w:p w14:paraId="0EEBDE86" w14:textId="1CD2F6BE" w:rsidR="00646678" w:rsidRPr="002159CE" w:rsidRDefault="00646678" w:rsidP="00646678">
                      <w:pPr>
                        <w:jc w:val="right"/>
                        <w:textAlignment w:val="baseline"/>
                        <w:rPr>
                          <w:rFonts w:ascii="Wales Sans Body" w:hAnsi="Wales Sans Body"/>
                        </w:rPr>
                      </w:pPr>
                      <w:r w:rsidRPr="0D7BAB69">
                        <w:rPr>
                          <w:rFonts w:ascii="Wales Sans Body" w:hAnsi="Wales Sans Body"/>
                          <w:rtl/>
                        </w:rPr>
                        <w:t>اطلب هذه الرسالة باللغة العربية عن طريق الاتصال ب</w:t>
                      </w:r>
                      <w:r w:rsidRPr="0D7BAB69">
                        <w:rPr>
                          <w:rFonts w:ascii="Wales Sans Body" w:hAnsi="Wales Sans Body"/>
                        </w:rPr>
                        <w:t xml:space="preserve"> engagement@tfw.wales  </w:t>
                      </w:r>
                    </w:p>
                    <w:p w14:paraId="09C46B03" w14:textId="5FE8EF58" w:rsidR="00646678" w:rsidRPr="002159CE" w:rsidRDefault="00646678" w:rsidP="00646678">
                      <w:pPr>
                        <w:jc w:val="right"/>
                        <w:textAlignment w:val="baseline"/>
                        <w:rPr>
                          <w:rFonts w:ascii="Wales Sans Body" w:hAnsi="Wales Sans Body"/>
                        </w:rPr>
                      </w:pPr>
                      <w:r w:rsidRPr="0D7BAB69">
                        <w:rPr>
                          <w:rFonts w:ascii="Wales Sans Body" w:hAnsi="Wales Sans Body"/>
                        </w:rPr>
                        <w:t xml:space="preserve">Weydiiso warqaddan oo ku qoran af Soomaali adoo la xiriiraya engagement@tfw.wales </w:t>
                      </w:r>
                    </w:p>
                    <w:p w14:paraId="4F4A0BA2" w14:textId="629B72BB" w:rsidR="00646678" w:rsidRPr="002159CE" w:rsidRDefault="00646678" w:rsidP="00646678">
                      <w:pPr>
                        <w:jc w:val="right"/>
                        <w:textAlignment w:val="baseline"/>
                        <w:rPr>
                          <w:rStyle w:val="eop"/>
                          <w:rFonts w:ascii="Wales Sans Body" w:hAnsi="Wales Sans Body" w:cs="Segoe UI"/>
                          <w:lang w:val="en-US"/>
                        </w:rPr>
                      </w:pPr>
                      <w:r w:rsidRPr="0D7BAB69">
                        <w:rPr>
                          <w:rFonts w:ascii="Wales Sans Body" w:hAnsi="Wales Sans Body"/>
                        </w:rPr>
                        <w:t>engagement@tfw</w:t>
                      </w:r>
                      <w:r w:rsidRPr="17993C5D">
                        <w:rPr>
                          <w:rFonts w:ascii="Wales Sans Body" w:hAnsi="Wales Sans Body"/>
                        </w:rPr>
                        <w:t>.wales</w:t>
                      </w:r>
                      <w:r w:rsidRPr="0D7BAB69">
                        <w:rPr>
                          <w:rFonts w:ascii="Wales Sans Body" w:hAnsi="Wales Sans Body"/>
                        </w:rPr>
                        <w:t xml:space="preserve"> </w:t>
                      </w:r>
                      <w:r w:rsidRPr="0D7BAB69">
                        <w:rPr>
                          <w:rFonts w:ascii="Wales Sans Body" w:hAnsi="Wales Sans Body"/>
                          <w:rtl/>
                        </w:rPr>
                        <w:t>ڈاٹ ویلز سے رابطہ کرکے اردو میں اس خط کی درخواست کریں</w:t>
                      </w:r>
                      <w:r w:rsidRPr="0D7BAB69">
                        <w:rPr>
                          <w:rFonts w:ascii="Wales Sans Body" w:hAnsi="Wales Sans Body"/>
                        </w:rPr>
                        <w:t xml:space="preserve"> </w:t>
                      </w:r>
                    </w:p>
                    <w:p w14:paraId="0C413DD4" w14:textId="77777777" w:rsidR="00D82DAA" w:rsidRDefault="00D82DAA" w:rsidP="00646678">
                      <w:pPr>
                        <w:jc w:val="right"/>
                      </w:pPr>
                    </w:p>
                  </w:txbxContent>
                </v:textbox>
                <w10:wrap type="square" anchorx="page"/>
              </v:shape>
            </w:pict>
          </mc:Fallback>
        </mc:AlternateContent>
      </w:r>
    </w:p>
    <w:p w14:paraId="6BC0E000" w14:textId="26CDA2AD" w:rsidR="00646678" w:rsidRDefault="00646678" w:rsidP="0D7BAB69">
      <w:pPr>
        <w:textAlignment w:val="baseline"/>
        <w:rPr>
          <w:rStyle w:val="normaltextrun"/>
          <w:rFonts w:ascii="Wales Sans Body" w:hAnsi="Wales Sans Body" w:cs="Segoe UI"/>
          <w:lang w:val="en-US"/>
        </w:rPr>
      </w:pPr>
    </w:p>
    <w:p w14:paraId="782B2FD9" w14:textId="57FDEA11" w:rsidR="00646678" w:rsidRDefault="00646678" w:rsidP="0D7BAB69">
      <w:pPr>
        <w:textAlignment w:val="baseline"/>
        <w:rPr>
          <w:rStyle w:val="normaltextrun"/>
          <w:rFonts w:ascii="Wales Sans Body" w:hAnsi="Wales Sans Body" w:cs="Segoe UI"/>
          <w:lang w:val="en-US"/>
        </w:rPr>
      </w:pPr>
    </w:p>
    <w:p w14:paraId="4324682F" w14:textId="77777777" w:rsidR="00646678" w:rsidRDefault="00646678" w:rsidP="0D7BAB69">
      <w:pPr>
        <w:textAlignment w:val="baseline"/>
        <w:rPr>
          <w:rStyle w:val="normaltextrun"/>
          <w:rFonts w:ascii="Wales Sans Body" w:hAnsi="Wales Sans Body" w:cs="Segoe UI"/>
          <w:lang w:val="en-US"/>
        </w:rPr>
      </w:pPr>
    </w:p>
    <w:p w14:paraId="1ADD3752" w14:textId="50813E16" w:rsidR="00F00A93" w:rsidRPr="003D5C9B" w:rsidRDefault="00B74D9D" w:rsidP="003D5C9B">
      <w:pPr>
        <w:rPr>
          <w:rStyle w:val="eop"/>
          <w:rFonts w:ascii="Wales Sans Body" w:hAnsi="Wales Sans Body" w:cs="Segoe UI"/>
          <w:lang w:val="en-US"/>
        </w:rPr>
      </w:pPr>
      <w:r>
        <w:rPr>
          <w:rStyle w:val="normaltextrun"/>
          <w:rFonts w:ascii="Wales Sans Body" w:hAnsi="Wales Sans Body" w:cs="Segoe UI"/>
          <w:lang w:val="en-US"/>
        </w:rPr>
        <w:t>October</w:t>
      </w:r>
      <w:r w:rsidR="00111693" w:rsidRPr="003D5C9B">
        <w:rPr>
          <w:rStyle w:val="normaltextrun"/>
          <w:rFonts w:ascii="Wales Sans Body" w:hAnsi="Wales Sans Body" w:cs="Segoe UI"/>
          <w:lang w:val="en-US"/>
        </w:rPr>
        <w:t xml:space="preserve"> 2024 </w:t>
      </w:r>
    </w:p>
    <w:p w14:paraId="7E4A0B0B" w14:textId="4612AEB6" w:rsidR="38816B45" w:rsidRPr="003D5C9B" w:rsidRDefault="38816B45" w:rsidP="003D5C9B">
      <w:pPr>
        <w:rPr>
          <w:rFonts w:ascii="Wales Sans Body" w:hAnsi="Wales Sans Body"/>
        </w:rPr>
      </w:pPr>
    </w:p>
    <w:p w14:paraId="449F3FBC" w14:textId="5781AC3B" w:rsidR="007735B5" w:rsidRPr="00D211AC" w:rsidRDefault="00F00A93" w:rsidP="003D5C9B">
      <w:pPr>
        <w:rPr>
          <w:rFonts w:ascii="Wales Sans Body" w:hAnsi="Wales Sans Body" w:cs="Arial"/>
          <w:b/>
          <w:bCs/>
          <w:color w:val="C00000"/>
        </w:rPr>
      </w:pPr>
      <w:r w:rsidRPr="003D5C9B">
        <w:rPr>
          <w:rFonts w:ascii="Wales Sans Body" w:hAnsi="Wales Sans Body"/>
        </w:rPr>
        <w:t>Dear</w:t>
      </w:r>
      <w:r w:rsidR="004F3476" w:rsidRPr="003D5C9B">
        <w:rPr>
          <w:rFonts w:ascii="Wales Sans Body" w:hAnsi="Wales Sans Body"/>
        </w:rPr>
        <w:t xml:space="preserve"> </w:t>
      </w:r>
      <w:r w:rsidRPr="003D5C9B">
        <w:rPr>
          <w:rFonts w:ascii="Wales Sans Body" w:hAnsi="Wales Sans Body"/>
        </w:rPr>
        <w:t>Neighbour,</w:t>
      </w:r>
      <w:r w:rsidR="008E5C51" w:rsidRPr="003D5C9B">
        <w:rPr>
          <w:rFonts w:ascii="Wales Sans Body" w:hAnsi="Wales Sans Body"/>
        </w:rPr>
        <w:br/>
      </w:r>
      <w:r w:rsidR="008E5C51" w:rsidRPr="003D5C9B">
        <w:rPr>
          <w:rFonts w:ascii="Wales Sans Body" w:hAnsi="Wales Sans Body"/>
        </w:rPr>
        <w:br/>
      </w:r>
      <w:r w:rsidR="008E5C51" w:rsidRPr="00096049">
        <w:rPr>
          <w:rFonts w:ascii="Wales Sans Body" w:hAnsi="Wales Sans Body"/>
          <w:b/>
          <w:bCs/>
          <w:color w:val="C00000"/>
        </w:rPr>
        <w:t xml:space="preserve">Ref: </w:t>
      </w:r>
      <w:r w:rsidR="00CE6BAF" w:rsidRPr="00096049">
        <w:rPr>
          <w:rFonts w:ascii="Wales Sans Body" w:hAnsi="Wales Sans Body"/>
          <w:b/>
          <w:bCs/>
          <w:color w:val="C00000"/>
        </w:rPr>
        <w:t xml:space="preserve">South Wales Metro – </w:t>
      </w:r>
      <w:r w:rsidR="00B74D9D" w:rsidRPr="00D211AC">
        <w:rPr>
          <w:rFonts w:ascii="Wales Sans Body" w:hAnsi="Wales Sans Body" w:cs="Arial"/>
          <w:b/>
          <w:bCs/>
          <w:color w:val="C00000"/>
        </w:rPr>
        <w:t>Upcoming track and station work</w:t>
      </w:r>
    </w:p>
    <w:p w14:paraId="15C0E902" w14:textId="77777777" w:rsidR="008F6090" w:rsidRPr="00D211AC" w:rsidRDefault="008F6090" w:rsidP="003D5C9B">
      <w:pPr>
        <w:rPr>
          <w:rFonts w:ascii="Wales Sans Body" w:hAnsi="Wales Sans Body" w:cs="Arial"/>
          <w:b/>
          <w:bCs/>
          <w:color w:val="C00000"/>
        </w:rPr>
      </w:pPr>
    </w:p>
    <w:p w14:paraId="7EDCD146" w14:textId="77777777" w:rsidR="004476B3" w:rsidRPr="00D211AC" w:rsidRDefault="004476B3" w:rsidP="004476B3">
      <w:pPr>
        <w:pStyle w:val="Default"/>
        <w:spacing w:line="240" w:lineRule="atLeast"/>
        <w:rPr>
          <w:rStyle w:val="A2"/>
          <w:rFonts w:cs="Arial"/>
          <w:color w:val="000000" w:themeColor="text1"/>
          <w:sz w:val="22"/>
          <w:szCs w:val="22"/>
        </w:rPr>
      </w:pPr>
      <w:r w:rsidRPr="00D211AC">
        <w:rPr>
          <w:rFonts w:cs="Arial"/>
          <w:color w:val="000000" w:themeColor="text1"/>
          <w:sz w:val="22"/>
          <w:szCs w:val="22"/>
        </w:rPr>
        <w:t xml:space="preserve">Transport for Wales is delivering Metro, the biggest upgrade to public transport in South-East Wales for a generation.  </w:t>
      </w:r>
      <w:r w:rsidRPr="00D211AC">
        <w:rPr>
          <w:rStyle w:val="A2"/>
          <w:rFonts w:cs="Arial"/>
          <w:color w:val="000000" w:themeColor="text1"/>
          <w:sz w:val="22"/>
          <w:szCs w:val="22"/>
        </w:rPr>
        <w:t>In the next few years, we have a significant amount of construction, engineering, and infrastructure work to do to upgrade our rail network so that it’s ready for Metro. Initially, this will involve work to the Aberdare, Coryton, Merthyr Tydfil, Rhymney, Treherbert, City and Cardiff Bay railway lines, known as the Core Valley Lines.</w:t>
      </w:r>
    </w:p>
    <w:p w14:paraId="5AEFA679" w14:textId="77777777" w:rsidR="004476B3" w:rsidRPr="00D211AC" w:rsidRDefault="004476B3" w:rsidP="004476B3">
      <w:pPr>
        <w:spacing w:line="240" w:lineRule="atLeast"/>
        <w:rPr>
          <w:rFonts w:ascii="Wales Sans Body" w:hAnsi="Wales Sans Body" w:cs="Arial"/>
          <w:noProof/>
          <w:color w:val="000000" w:themeColor="text1"/>
        </w:rPr>
      </w:pPr>
    </w:p>
    <w:p w14:paraId="4961B3A4" w14:textId="0C7420EE" w:rsidR="006D659F" w:rsidRPr="00D211AC" w:rsidRDefault="004476B3" w:rsidP="00A00A9D">
      <w:pPr>
        <w:pStyle w:val="paragraph"/>
        <w:spacing w:before="0" w:beforeAutospacing="0" w:after="0" w:afterAutospacing="0" w:line="240" w:lineRule="atLeast"/>
        <w:textAlignment w:val="baseline"/>
        <w:rPr>
          <w:rStyle w:val="eop"/>
          <w:rFonts w:ascii="Wales Sans Body Medium" w:hAnsi="Wales Sans Body Medium" w:cs="Arial"/>
          <w:color w:val="000000" w:themeColor="text1"/>
          <w:sz w:val="22"/>
          <w:szCs w:val="22"/>
        </w:rPr>
      </w:pPr>
      <w:r w:rsidRPr="00D211AC">
        <w:rPr>
          <w:rStyle w:val="normaltextrun"/>
          <w:rFonts w:ascii="Wales Sans Body Medium" w:hAnsi="Wales Sans Body Medium" w:cs="Arial"/>
          <w:color w:val="000000" w:themeColor="text1"/>
          <w:sz w:val="22"/>
          <w:szCs w:val="22"/>
        </w:rPr>
        <w:t xml:space="preserve">Upcoming </w:t>
      </w:r>
      <w:r w:rsidR="00D71DE5" w:rsidRPr="00D211AC">
        <w:rPr>
          <w:rStyle w:val="normaltextrun"/>
          <w:rFonts w:ascii="Wales Sans Body Medium" w:hAnsi="Wales Sans Body Medium" w:cs="Arial"/>
          <w:color w:val="000000" w:themeColor="text1"/>
          <w:sz w:val="22"/>
          <w:szCs w:val="22"/>
        </w:rPr>
        <w:t>closure of the Cardiff Bay line</w:t>
      </w:r>
    </w:p>
    <w:p w14:paraId="19111E67" w14:textId="011090D6" w:rsidR="005B0D84" w:rsidRPr="005B0D84" w:rsidRDefault="005B0D84" w:rsidP="005B0D84">
      <w:pPr>
        <w:pStyle w:val="paragraph"/>
        <w:spacing w:line="240" w:lineRule="atLeast"/>
        <w:textAlignment w:val="baseline"/>
        <w:rPr>
          <w:rFonts w:ascii="Wales Sans Body" w:hAnsi="Wales Sans Body" w:cs="Arial"/>
          <w:color w:val="000000" w:themeColor="text1"/>
          <w:sz w:val="22"/>
          <w:szCs w:val="22"/>
        </w:rPr>
      </w:pPr>
      <w:r w:rsidRPr="005B0D84">
        <w:rPr>
          <w:rFonts w:ascii="Wales Sans Body" w:hAnsi="Wales Sans Body" w:cs="Arial"/>
          <w:color w:val="000000" w:themeColor="text1"/>
          <w:sz w:val="22"/>
          <w:szCs w:val="22"/>
        </w:rPr>
        <w:t xml:space="preserve">As we deliver </w:t>
      </w:r>
      <w:r w:rsidR="0029368E">
        <w:rPr>
          <w:rFonts w:ascii="Wales Sans Body" w:hAnsi="Wales Sans Body" w:cs="Arial"/>
          <w:color w:val="000000" w:themeColor="text1"/>
          <w:sz w:val="22"/>
          <w:szCs w:val="22"/>
        </w:rPr>
        <w:t>M</w:t>
      </w:r>
      <w:r w:rsidRPr="005B0D84">
        <w:rPr>
          <w:rFonts w:ascii="Wales Sans Body" w:hAnsi="Wales Sans Body" w:cs="Arial"/>
          <w:color w:val="000000" w:themeColor="text1"/>
          <w:sz w:val="22"/>
          <w:szCs w:val="22"/>
        </w:rPr>
        <w:t>etro and increase the number of services travelling into Cardiff from the top of each valley to 4 trains per hour, we need to upgrade the track and signalling at Cardiff Queen Street in preparation for more trains to run through the station.</w:t>
      </w:r>
    </w:p>
    <w:p w14:paraId="5F81718B" w14:textId="55F09F7D" w:rsidR="005B0D84" w:rsidRPr="00D211AC" w:rsidRDefault="005B0D84" w:rsidP="005B0D84">
      <w:pPr>
        <w:pStyle w:val="paragraph"/>
        <w:spacing w:line="240" w:lineRule="atLeast"/>
        <w:textAlignment w:val="baseline"/>
        <w:rPr>
          <w:rFonts w:ascii="Wales Sans Body" w:hAnsi="Wales Sans Body" w:cs="Arial"/>
          <w:color w:val="000000" w:themeColor="text1"/>
          <w:sz w:val="22"/>
          <w:szCs w:val="22"/>
        </w:rPr>
      </w:pPr>
      <w:r w:rsidRPr="005B0D84">
        <w:rPr>
          <w:rFonts w:ascii="Wales Sans Body" w:hAnsi="Wales Sans Body" w:cs="Arial"/>
          <w:color w:val="000000" w:themeColor="text1"/>
          <w:sz w:val="22"/>
          <w:szCs w:val="22"/>
        </w:rPr>
        <w:t>To undertake these essential upgrades, Cardiff Queen Street Station will be closed, with no rail services stopping at or travelling through the station from</w:t>
      </w:r>
      <w:r w:rsidRPr="005B0D84">
        <w:rPr>
          <w:rFonts w:ascii="Calibri" w:hAnsi="Calibri" w:cs="Calibri"/>
          <w:color w:val="000000" w:themeColor="text1"/>
          <w:sz w:val="22"/>
          <w:szCs w:val="22"/>
        </w:rPr>
        <w:t> </w:t>
      </w:r>
      <w:r w:rsidRPr="005B0D84">
        <w:rPr>
          <w:rFonts w:ascii="Wales Sans Body" w:hAnsi="Wales Sans Body" w:cs="Arial"/>
          <w:b/>
          <w:bCs/>
          <w:color w:val="000000" w:themeColor="text1"/>
          <w:sz w:val="22"/>
          <w:szCs w:val="22"/>
        </w:rPr>
        <w:t>Sunday 27 October to Friday 01 November, all day</w:t>
      </w:r>
      <w:r w:rsidRPr="005B0D84">
        <w:rPr>
          <w:rFonts w:ascii="Wales Sans Body" w:hAnsi="Wales Sans Body" w:cs="Arial"/>
          <w:color w:val="000000" w:themeColor="text1"/>
          <w:sz w:val="22"/>
          <w:szCs w:val="22"/>
        </w:rPr>
        <w:t>.</w:t>
      </w:r>
    </w:p>
    <w:p w14:paraId="685EC581" w14:textId="411D0638" w:rsidR="005B0D84" w:rsidRPr="0074594D" w:rsidRDefault="005B0D84" w:rsidP="005B0D84">
      <w:pPr>
        <w:pStyle w:val="paragraph"/>
        <w:spacing w:line="240" w:lineRule="atLeast"/>
        <w:textAlignment w:val="baseline"/>
        <w:rPr>
          <w:rFonts w:ascii="Wales Sans Body Medium" w:hAnsi="Wales Sans Body Medium" w:cs="Arial"/>
          <w:color w:val="000000" w:themeColor="text1"/>
          <w:sz w:val="22"/>
          <w:szCs w:val="22"/>
        </w:rPr>
      </w:pPr>
      <w:r w:rsidRPr="00D211AC">
        <w:rPr>
          <w:rFonts w:ascii="Wales Sans Body" w:hAnsi="Wales Sans Body" w:cs="Arial"/>
          <w:color w:val="000000" w:themeColor="text1"/>
          <w:sz w:val="22"/>
          <w:szCs w:val="22"/>
        </w:rPr>
        <w:t xml:space="preserve">Whilst Cardiff Queen Street is closed, we’ll use this opportunity to carry out significant works on the Cardiff Bay line. Due to this, </w:t>
      </w:r>
      <w:r w:rsidRPr="00D211AC">
        <w:rPr>
          <w:rFonts w:ascii="Wales Sans Body Medium" w:hAnsi="Wales Sans Body Medium" w:cs="Arial"/>
          <w:color w:val="000000" w:themeColor="text1"/>
          <w:sz w:val="22"/>
          <w:szCs w:val="22"/>
        </w:rPr>
        <w:t>no rail services will travel from Cardiff Bay to Cardiff Queen Street station from Sunday 27 October</w:t>
      </w:r>
      <w:r w:rsidRPr="0074594D">
        <w:rPr>
          <w:rFonts w:ascii="Wales Sans Body Medium" w:hAnsi="Wales Sans Body Medium" w:cs="Arial"/>
          <w:color w:val="000000" w:themeColor="text1"/>
          <w:sz w:val="22"/>
          <w:szCs w:val="22"/>
        </w:rPr>
        <w:t xml:space="preserve"> to Sunday</w:t>
      </w:r>
      <w:r w:rsidR="00A2246C" w:rsidRPr="0074594D">
        <w:rPr>
          <w:rFonts w:ascii="Wales Sans Body Medium" w:hAnsi="Wales Sans Body Medium" w:cs="Arial"/>
          <w:color w:val="000000" w:themeColor="text1"/>
          <w:sz w:val="22"/>
          <w:szCs w:val="22"/>
        </w:rPr>
        <w:t xml:space="preserve"> 3 November. </w:t>
      </w:r>
    </w:p>
    <w:p w14:paraId="029787ED" w14:textId="482FFB1E" w:rsidR="00E76E16" w:rsidRDefault="00E76E16" w:rsidP="005B0D84">
      <w:pPr>
        <w:pStyle w:val="paragraph"/>
        <w:spacing w:line="240" w:lineRule="atLeast"/>
        <w:textAlignment w:val="baseline"/>
        <w:rPr>
          <w:rFonts w:ascii="Wales Sans Body" w:hAnsi="Wales Sans Body" w:cs="Arial"/>
          <w:color w:val="000000" w:themeColor="text1"/>
          <w:sz w:val="22"/>
          <w:szCs w:val="22"/>
        </w:rPr>
      </w:pPr>
      <w:r>
        <w:rPr>
          <w:rFonts w:ascii="Wales Sans Body" w:hAnsi="Wales Sans Body" w:cs="Arial"/>
          <w:color w:val="000000" w:themeColor="text1"/>
          <w:sz w:val="22"/>
          <w:szCs w:val="22"/>
        </w:rPr>
        <w:t xml:space="preserve">Ticket acceptance will be in place with Cardiff Bus on its Cardiff Bus </w:t>
      </w:r>
      <w:proofErr w:type="spellStart"/>
      <w:r>
        <w:rPr>
          <w:rFonts w:ascii="Wales Sans Body" w:hAnsi="Wales Sans Body" w:cs="Arial"/>
          <w:color w:val="000000" w:themeColor="text1"/>
          <w:sz w:val="22"/>
          <w:szCs w:val="22"/>
        </w:rPr>
        <w:t>Baycar</w:t>
      </w:r>
      <w:proofErr w:type="spellEnd"/>
      <w:r>
        <w:rPr>
          <w:rFonts w:ascii="Wales Sans Body" w:hAnsi="Wales Sans Body" w:cs="Arial"/>
          <w:color w:val="000000" w:themeColor="text1"/>
          <w:sz w:val="22"/>
          <w:szCs w:val="22"/>
        </w:rPr>
        <w:t xml:space="preserve"> number 6 service. We will also </w:t>
      </w:r>
      <w:r w:rsidR="00BD3DDD">
        <w:rPr>
          <w:rFonts w:ascii="Wales Sans Body" w:hAnsi="Wales Sans Body" w:cs="Arial"/>
          <w:color w:val="000000" w:themeColor="text1"/>
          <w:sz w:val="22"/>
          <w:szCs w:val="22"/>
        </w:rPr>
        <w:t>operate a partial bus replacement service between Cardiff Central, Cardiff Queen Street and Cardiff Bay during the following hours:</w:t>
      </w:r>
    </w:p>
    <w:p w14:paraId="2D881CE5" w14:textId="3545697B" w:rsidR="008B6C90" w:rsidRPr="008B6C90" w:rsidRDefault="008B6C90" w:rsidP="008B6C90">
      <w:pPr>
        <w:pStyle w:val="paragraph"/>
        <w:numPr>
          <w:ilvl w:val="0"/>
          <w:numId w:val="48"/>
        </w:numPr>
        <w:spacing w:line="240" w:lineRule="atLeast"/>
        <w:textAlignment w:val="baseline"/>
        <w:rPr>
          <w:rFonts w:ascii="Wales Sans Body" w:hAnsi="Wales Sans Body" w:cs="Arial"/>
          <w:color w:val="000000" w:themeColor="text1"/>
          <w:sz w:val="22"/>
          <w:szCs w:val="22"/>
        </w:rPr>
      </w:pPr>
      <w:r w:rsidRPr="008B6C90">
        <w:rPr>
          <w:rFonts w:ascii="Wales Sans Body" w:hAnsi="Wales Sans Body" w:cs="Arial"/>
          <w:color w:val="000000" w:themeColor="text1"/>
          <w:sz w:val="22"/>
          <w:szCs w:val="22"/>
        </w:rPr>
        <w:t>Sunday 27 Octobe</w:t>
      </w:r>
      <w:r w:rsidR="00FA776B" w:rsidRPr="003A5AF9">
        <w:rPr>
          <w:rFonts w:ascii="Wales Sans Body" w:hAnsi="Wales Sans Body" w:cs="Arial"/>
          <w:color w:val="000000" w:themeColor="text1"/>
          <w:sz w:val="22"/>
          <w:szCs w:val="22"/>
        </w:rPr>
        <w:t>r:</w:t>
      </w:r>
      <w:r w:rsidRPr="008B6C90">
        <w:rPr>
          <w:rFonts w:ascii="Wales Sans Body" w:hAnsi="Wales Sans Body" w:cs="Arial"/>
          <w:color w:val="000000" w:themeColor="text1"/>
          <w:sz w:val="22"/>
          <w:szCs w:val="22"/>
        </w:rPr>
        <w:t xml:space="preserve"> 20:15 - 23:00</w:t>
      </w:r>
    </w:p>
    <w:p w14:paraId="52E2E90A" w14:textId="1639EEDA" w:rsidR="003A5AF9" w:rsidRPr="00F12912" w:rsidRDefault="008B6C90" w:rsidP="003A5AF9">
      <w:pPr>
        <w:pStyle w:val="paragraph"/>
        <w:numPr>
          <w:ilvl w:val="0"/>
          <w:numId w:val="48"/>
        </w:numPr>
        <w:spacing w:line="240" w:lineRule="atLeast"/>
        <w:textAlignment w:val="baseline"/>
        <w:rPr>
          <w:rFonts w:ascii="Wales Sans Body" w:hAnsi="Wales Sans Body" w:cs="Arial"/>
          <w:color w:val="000000" w:themeColor="text1"/>
          <w:sz w:val="22"/>
          <w:szCs w:val="22"/>
        </w:rPr>
      </w:pPr>
      <w:r w:rsidRPr="008B6C90">
        <w:rPr>
          <w:rFonts w:ascii="Wales Sans Body" w:hAnsi="Wales Sans Body" w:cs="Arial"/>
          <w:color w:val="000000" w:themeColor="text1"/>
          <w:sz w:val="22"/>
          <w:szCs w:val="22"/>
        </w:rPr>
        <w:t>Monday 28</w:t>
      </w:r>
      <w:r w:rsidR="004D0198" w:rsidRPr="003A5AF9">
        <w:rPr>
          <w:rFonts w:ascii="Wales Sans Body" w:hAnsi="Wales Sans Body" w:cs="Arial"/>
          <w:color w:val="000000" w:themeColor="text1"/>
          <w:sz w:val="22"/>
          <w:szCs w:val="22"/>
        </w:rPr>
        <w:t xml:space="preserve"> October</w:t>
      </w:r>
      <w:r w:rsidRPr="003A5AF9">
        <w:rPr>
          <w:rFonts w:ascii="Wales Sans Body" w:hAnsi="Wales Sans Body" w:cs="Arial"/>
          <w:color w:val="000000" w:themeColor="text1"/>
          <w:sz w:val="22"/>
          <w:szCs w:val="22"/>
        </w:rPr>
        <w:t xml:space="preserve"> to </w:t>
      </w:r>
      <w:r w:rsidR="004D0198" w:rsidRPr="003A5AF9">
        <w:rPr>
          <w:rFonts w:ascii="Wales Sans Body" w:hAnsi="Wales Sans Body" w:cs="Arial"/>
          <w:color w:val="000000" w:themeColor="text1"/>
          <w:sz w:val="22"/>
          <w:szCs w:val="22"/>
        </w:rPr>
        <w:t>Friday</w:t>
      </w:r>
      <w:r w:rsidRPr="008B6C90">
        <w:rPr>
          <w:rFonts w:ascii="Wales Sans Body" w:hAnsi="Wales Sans Body" w:cs="Arial"/>
          <w:color w:val="000000" w:themeColor="text1"/>
          <w:sz w:val="22"/>
          <w:szCs w:val="22"/>
        </w:rPr>
        <w:t xml:space="preserve"> </w:t>
      </w:r>
      <w:r w:rsidR="00FA776B" w:rsidRPr="003A5AF9">
        <w:rPr>
          <w:rFonts w:ascii="Wales Sans Body" w:hAnsi="Wales Sans Body" w:cs="Arial"/>
          <w:color w:val="000000" w:themeColor="text1"/>
          <w:sz w:val="22"/>
          <w:szCs w:val="22"/>
        </w:rPr>
        <w:t xml:space="preserve">1 November: </w:t>
      </w:r>
      <w:r w:rsidRPr="008B6C90">
        <w:rPr>
          <w:rFonts w:ascii="Wales Sans Body" w:hAnsi="Wales Sans Body" w:cs="Arial"/>
          <w:color w:val="000000" w:themeColor="text1"/>
          <w:sz w:val="22"/>
          <w:szCs w:val="22"/>
        </w:rPr>
        <w:t>06:30 -</w:t>
      </w:r>
      <w:r w:rsidRPr="008B6C90">
        <w:rPr>
          <w:rFonts w:ascii="Calibri" w:hAnsi="Calibri" w:cs="Calibri"/>
          <w:color w:val="000000" w:themeColor="text1"/>
          <w:sz w:val="22"/>
          <w:szCs w:val="22"/>
        </w:rPr>
        <w:t> </w:t>
      </w:r>
      <w:r w:rsidRPr="008B6C90">
        <w:rPr>
          <w:rFonts w:ascii="Wales Sans Body" w:hAnsi="Wales Sans Body" w:cs="Arial"/>
          <w:color w:val="000000" w:themeColor="text1"/>
          <w:sz w:val="22"/>
          <w:szCs w:val="22"/>
        </w:rPr>
        <w:t>09:15 and 21:15 -</w:t>
      </w:r>
      <w:r w:rsidRPr="008B6C90">
        <w:rPr>
          <w:rFonts w:ascii="Calibri" w:hAnsi="Calibri" w:cs="Calibri"/>
          <w:color w:val="000000" w:themeColor="text1"/>
          <w:sz w:val="22"/>
          <w:szCs w:val="22"/>
        </w:rPr>
        <w:t> </w:t>
      </w:r>
      <w:r w:rsidRPr="008B6C90">
        <w:rPr>
          <w:rFonts w:ascii="Wales Sans Body" w:hAnsi="Wales Sans Body" w:cs="Arial"/>
          <w:color w:val="000000" w:themeColor="text1"/>
          <w:sz w:val="22"/>
          <w:szCs w:val="22"/>
        </w:rPr>
        <w:t>00:00</w:t>
      </w:r>
    </w:p>
    <w:p w14:paraId="6412BBAE" w14:textId="766BE229" w:rsidR="00491F83" w:rsidRPr="00186FD7" w:rsidRDefault="00491F83" w:rsidP="003A5AF9">
      <w:pPr>
        <w:pStyle w:val="paragraph"/>
        <w:spacing w:line="240" w:lineRule="atLeast"/>
        <w:textAlignment w:val="baseline"/>
        <w:rPr>
          <w:rFonts w:ascii="Wales Sans Body Medium" w:hAnsi="Wales Sans Body Medium" w:cs="Arial"/>
          <w:color w:val="000000" w:themeColor="text1"/>
          <w:sz w:val="22"/>
          <w:szCs w:val="22"/>
        </w:rPr>
      </w:pPr>
      <w:r w:rsidRPr="00186FD7">
        <w:rPr>
          <w:rFonts w:ascii="Wales Sans Body Medium" w:hAnsi="Wales Sans Body Medium" w:cs="Arial"/>
          <w:color w:val="000000" w:themeColor="text1"/>
          <w:sz w:val="22"/>
          <w:szCs w:val="22"/>
        </w:rPr>
        <w:t>Track works</w:t>
      </w:r>
    </w:p>
    <w:p w14:paraId="07DAAAC8" w14:textId="2821879B" w:rsidR="00491F83" w:rsidRDefault="00B70701" w:rsidP="003A5AF9">
      <w:pPr>
        <w:pStyle w:val="paragraph"/>
        <w:spacing w:line="240" w:lineRule="atLeast"/>
        <w:textAlignment w:val="baseline"/>
        <w:rPr>
          <w:rFonts w:ascii="Wales Sans Body" w:hAnsi="Wales Sans Body" w:cs="Arial"/>
          <w:color w:val="000000" w:themeColor="text1"/>
          <w:sz w:val="22"/>
          <w:szCs w:val="22"/>
        </w:rPr>
      </w:pPr>
      <w:r>
        <w:rPr>
          <w:rFonts w:ascii="Wales Sans Body" w:hAnsi="Wales Sans Body" w:cs="Arial"/>
          <w:color w:val="000000" w:themeColor="text1"/>
          <w:sz w:val="22"/>
          <w:szCs w:val="22"/>
        </w:rPr>
        <w:t xml:space="preserve">From Sunday 27 to </w:t>
      </w:r>
      <w:r w:rsidR="005D509B">
        <w:rPr>
          <w:rFonts w:ascii="Wales Sans Body" w:hAnsi="Wales Sans Body" w:cs="Arial"/>
          <w:color w:val="000000" w:themeColor="text1"/>
          <w:sz w:val="22"/>
          <w:szCs w:val="22"/>
        </w:rPr>
        <w:t>Wednesday</w:t>
      </w:r>
      <w:r>
        <w:rPr>
          <w:rFonts w:ascii="Wales Sans Body" w:hAnsi="Wales Sans Body" w:cs="Arial"/>
          <w:color w:val="000000" w:themeColor="text1"/>
          <w:sz w:val="22"/>
          <w:szCs w:val="22"/>
        </w:rPr>
        <w:t xml:space="preserve"> 30 October, we’ll be carrying out track works along the </w:t>
      </w:r>
      <w:r w:rsidR="00C71E07">
        <w:rPr>
          <w:rFonts w:ascii="Wales Sans Body" w:hAnsi="Wales Sans Body" w:cs="Arial"/>
          <w:color w:val="000000" w:themeColor="text1"/>
          <w:sz w:val="22"/>
          <w:szCs w:val="22"/>
        </w:rPr>
        <w:t>Cardiff Bay</w:t>
      </w:r>
      <w:r>
        <w:rPr>
          <w:rFonts w:ascii="Wales Sans Body" w:hAnsi="Wales Sans Body" w:cs="Arial"/>
          <w:color w:val="000000" w:themeColor="text1"/>
          <w:sz w:val="22"/>
          <w:szCs w:val="22"/>
        </w:rPr>
        <w:t xml:space="preserve"> line to realign the existing track </w:t>
      </w:r>
      <w:r w:rsidR="006A07BE">
        <w:rPr>
          <w:rFonts w:ascii="Wales Sans Body" w:hAnsi="Wales Sans Body" w:cs="Arial"/>
          <w:color w:val="000000" w:themeColor="text1"/>
          <w:sz w:val="22"/>
          <w:szCs w:val="22"/>
        </w:rPr>
        <w:t>to platform</w:t>
      </w:r>
      <w:r w:rsidR="00665C82">
        <w:rPr>
          <w:rFonts w:ascii="Wales Sans Body" w:hAnsi="Wales Sans Body" w:cs="Arial"/>
          <w:color w:val="000000" w:themeColor="text1"/>
          <w:sz w:val="22"/>
          <w:szCs w:val="22"/>
        </w:rPr>
        <w:t xml:space="preserve"> 2 at Cardiff Bay station, which has been constructed on the back of the existing platform 1. </w:t>
      </w:r>
      <w:r w:rsidR="0081520A">
        <w:rPr>
          <w:rFonts w:ascii="Wales Sans Body" w:hAnsi="Wales Sans Body" w:cs="Arial"/>
          <w:color w:val="000000" w:themeColor="text1"/>
          <w:sz w:val="22"/>
          <w:szCs w:val="22"/>
        </w:rPr>
        <w:t>To ensure the work is completed in time for rail services to resume on Monday</w:t>
      </w:r>
      <w:r w:rsidR="00C7159E">
        <w:rPr>
          <w:rFonts w:ascii="Wales Sans Body" w:hAnsi="Wales Sans Body" w:cs="Arial"/>
          <w:color w:val="000000" w:themeColor="text1"/>
          <w:sz w:val="22"/>
          <w:szCs w:val="22"/>
        </w:rPr>
        <w:t xml:space="preserve"> 4 November, our teams will work throughout the day and night to complete this work. </w:t>
      </w:r>
      <w:r w:rsidR="00D13EDE">
        <w:rPr>
          <w:rFonts w:ascii="Wales Sans Body" w:hAnsi="Wales Sans Body" w:cs="Arial"/>
          <w:color w:val="000000" w:themeColor="text1"/>
          <w:sz w:val="22"/>
          <w:szCs w:val="22"/>
        </w:rPr>
        <w:t xml:space="preserve">However, our teams will aim to undertake the nosiest </w:t>
      </w:r>
      <w:r w:rsidR="001048EF">
        <w:rPr>
          <w:rFonts w:ascii="Wales Sans Body" w:hAnsi="Wales Sans Body" w:cs="Arial"/>
          <w:color w:val="000000" w:themeColor="text1"/>
          <w:sz w:val="22"/>
          <w:szCs w:val="22"/>
        </w:rPr>
        <w:t xml:space="preserve">work during the day or evening hours where possible, particularly when we need to tamp the track. </w:t>
      </w:r>
    </w:p>
    <w:p w14:paraId="2400D2A1" w14:textId="368B4329" w:rsidR="001048EF" w:rsidRDefault="001048EF" w:rsidP="003A5AF9">
      <w:pPr>
        <w:pStyle w:val="paragraph"/>
        <w:spacing w:line="240" w:lineRule="atLeast"/>
        <w:textAlignment w:val="baseline"/>
        <w:rPr>
          <w:rFonts w:ascii="Wales Sans Body" w:hAnsi="Wales Sans Body" w:cs="Arial"/>
          <w:color w:val="000000" w:themeColor="text1"/>
          <w:sz w:val="22"/>
          <w:szCs w:val="22"/>
        </w:rPr>
      </w:pPr>
      <w:r>
        <w:rPr>
          <w:rFonts w:ascii="Wales Sans Body" w:hAnsi="Wales Sans Body" w:cs="Arial"/>
          <w:color w:val="000000" w:themeColor="text1"/>
          <w:sz w:val="22"/>
          <w:szCs w:val="22"/>
        </w:rPr>
        <w:t xml:space="preserve">To minimise noise, we’ll </w:t>
      </w:r>
      <w:r w:rsidR="0027770F">
        <w:rPr>
          <w:rFonts w:ascii="Wales Sans Body" w:hAnsi="Wales Sans Body" w:cs="Arial"/>
          <w:color w:val="000000" w:themeColor="text1"/>
          <w:sz w:val="22"/>
          <w:szCs w:val="22"/>
        </w:rPr>
        <w:t>deploy</w:t>
      </w:r>
      <w:r>
        <w:rPr>
          <w:rFonts w:ascii="Wales Sans Body" w:hAnsi="Wales Sans Body" w:cs="Arial"/>
          <w:color w:val="000000" w:themeColor="text1"/>
          <w:sz w:val="22"/>
          <w:szCs w:val="22"/>
        </w:rPr>
        <w:t xml:space="preserve"> acoustic barriers on the Western perimeter </w:t>
      </w:r>
      <w:r w:rsidR="003A11A3">
        <w:rPr>
          <w:rFonts w:ascii="Wales Sans Body" w:hAnsi="Wales Sans Body" w:cs="Arial"/>
          <w:color w:val="000000" w:themeColor="text1"/>
          <w:sz w:val="22"/>
          <w:szCs w:val="22"/>
        </w:rPr>
        <w:t xml:space="preserve">of the works area, as well as briefing our teams to ensure they are considerate to those who live close to the railway. </w:t>
      </w:r>
    </w:p>
    <w:p w14:paraId="013E2E3E" w14:textId="07FA47C5" w:rsidR="00E73392" w:rsidRDefault="00E73392" w:rsidP="003A5AF9">
      <w:pPr>
        <w:pStyle w:val="paragraph"/>
        <w:spacing w:line="240" w:lineRule="atLeast"/>
        <w:textAlignment w:val="baseline"/>
        <w:rPr>
          <w:rFonts w:ascii="Wales Sans Body" w:hAnsi="Wales Sans Body" w:cs="Arial"/>
          <w:color w:val="000000" w:themeColor="text1"/>
          <w:sz w:val="22"/>
          <w:szCs w:val="22"/>
        </w:rPr>
      </w:pPr>
      <w:r>
        <w:rPr>
          <w:rFonts w:ascii="Wales Sans Body" w:hAnsi="Wales Sans Body" w:cs="Arial"/>
          <w:color w:val="000000" w:themeColor="text1"/>
          <w:sz w:val="22"/>
          <w:szCs w:val="22"/>
        </w:rPr>
        <w:t xml:space="preserve">Our teams will continue to use our compound site on Lloyd </w:t>
      </w:r>
      <w:r w:rsidR="00FF1465">
        <w:rPr>
          <w:rFonts w:ascii="Wales Sans Body" w:hAnsi="Wales Sans Body" w:cs="Arial"/>
          <w:color w:val="000000" w:themeColor="text1"/>
          <w:sz w:val="22"/>
          <w:szCs w:val="22"/>
        </w:rPr>
        <w:t xml:space="preserve">George Avenue during this work. </w:t>
      </w:r>
    </w:p>
    <w:p w14:paraId="6455F91B" w14:textId="18992565" w:rsidR="003A11A3" w:rsidRDefault="003A11A3" w:rsidP="003A5AF9">
      <w:pPr>
        <w:pStyle w:val="paragraph"/>
        <w:spacing w:line="240" w:lineRule="atLeast"/>
        <w:textAlignment w:val="baseline"/>
        <w:rPr>
          <w:rFonts w:ascii="Wales Sans Body" w:hAnsi="Wales Sans Body" w:cs="Arial"/>
          <w:color w:val="000000" w:themeColor="text1"/>
          <w:sz w:val="22"/>
          <w:szCs w:val="22"/>
        </w:rPr>
      </w:pPr>
      <w:r>
        <w:rPr>
          <w:rFonts w:ascii="Wales Sans Body" w:hAnsi="Wales Sans Body" w:cs="Arial"/>
          <w:color w:val="000000" w:themeColor="text1"/>
          <w:sz w:val="22"/>
          <w:szCs w:val="22"/>
        </w:rPr>
        <w:t>Work programme:</w:t>
      </w:r>
    </w:p>
    <w:tbl>
      <w:tblPr>
        <w:tblStyle w:val="TableGrid"/>
        <w:tblW w:w="9918" w:type="dxa"/>
        <w:tblLook w:val="04A0" w:firstRow="1" w:lastRow="0" w:firstColumn="1" w:lastColumn="0" w:noHBand="0" w:noVBand="1"/>
      </w:tblPr>
      <w:tblGrid>
        <w:gridCol w:w="2547"/>
        <w:gridCol w:w="7371"/>
      </w:tblGrid>
      <w:tr w:rsidR="00C1318C" w14:paraId="1A6DA389" w14:textId="77777777" w:rsidTr="00C1318C">
        <w:trPr>
          <w:trHeight w:val="20"/>
        </w:trPr>
        <w:tc>
          <w:tcPr>
            <w:tcW w:w="2547" w:type="dxa"/>
            <w:shd w:val="clear" w:color="auto" w:fill="D9D9D9" w:themeFill="background1" w:themeFillShade="D9"/>
            <w:vAlign w:val="center"/>
          </w:tcPr>
          <w:p w14:paraId="2DD88C31" w14:textId="1969B03C" w:rsidR="00C1318C" w:rsidRPr="00F12912" w:rsidRDefault="00C1318C" w:rsidP="00F12912">
            <w:pPr>
              <w:pStyle w:val="paragraph"/>
              <w:spacing w:before="0" w:beforeAutospacing="0" w:after="0" w:afterAutospacing="0" w:line="240" w:lineRule="atLeast"/>
              <w:jc w:val="center"/>
              <w:textAlignment w:val="baseline"/>
              <w:rPr>
                <w:rFonts w:ascii="Wales Sans Body" w:hAnsi="Wales Sans Body" w:cs="Arial"/>
                <w:b/>
                <w:bCs/>
                <w:color w:val="000000" w:themeColor="text1"/>
                <w:sz w:val="20"/>
                <w:szCs w:val="20"/>
              </w:rPr>
            </w:pPr>
            <w:r w:rsidRPr="00F12912">
              <w:rPr>
                <w:rFonts w:ascii="Wales Sans Body" w:hAnsi="Wales Sans Body" w:cs="Arial"/>
                <w:b/>
                <w:bCs/>
                <w:color w:val="000000" w:themeColor="text1"/>
                <w:sz w:val="20"/>
                <w:szCs w:val="20"/>
              </w:rPr>
              <w:t>Date</w:t>
            </w:r>
          </w:p>
        </w:tc>
        <w:tc>
          <w:tcPr>
            <w:tcW w:w="7371" w:type="dxa"/>
            <w:shd w:val="clear" w:color="auto" w:fill="D9D9D9" w:themeFill="background1" w:themeFillShade="D9"/>
            <w:vAlign w:val="center"/>
          </w:tcPr>
          <w:p w14:paraId="3EF00E9E" w14:textId="30E690BF" w:rsidR="00C1318C" w:rsidRPr="00F12912" w:rsidRDefault="00C1318C" w:rsidP="00F12912">
            <w:pPr>
              <w:pStyle w:val="paragraph"/>
              <w:spacing w:before="0" w:beforeAutospacing="0" w:after="0" w:afterAutospacing="0" w:line="240" w:lineRule="atLeast"/>
              <w:jc w:val="center"/>
              <w:textAlignment w:val="baseline"/>
              <w:rPr>
                <w:rFonts w:ascii="Wales Sans Body" w:hAnsi="Wales Sans Body" w:cs="Arial"/>
                <w:b/>
                <w:bCs/>
                <w:color w:val="000000" w:themeColor="text1"/>
                <w:sz w:val="20"/>
                <w:szCs w:val="20"/>
              </w:rPr>
            </w:pPr>
            <w:r w:rsidRPr="00F12912">
              <w:rPr>
                <w:rFonts w:ascii="Wales Sans Body" w:hAnsi="Wales Sans Body" w:cs="Arial"/>
                <w:b/>
                <w:bCs/>
                <w:color w:val="000000" w:themeColor="text1"/>
                <w:sz w:val="20"/>
                <w:szCs w:val="20"/>
              </w:rPr>
              <w:t>Works description</w:t>
            </w:r>
          </w:p>
        </w:tc>
      </w:tr>
      <w:tr w:rsidR="00C1318C" w14:paraId="78FEC35D" w14:textId="77777777" w:rsidTr="00C1318C">
        <w:trPr>
          <w:trHeight w:val="20"/>
        </w:trPr>
        <w:tc>
          <w:tcPr>
            <w:tcW w:w="2547" w:type="dxa"/>
            <w:vMerge w:val="restart"/>
            <w:vAlign w:val="center"/>
          </w:tcPr>
          <w:p w14:paraId="7B2773F7" w14:textId="1989EF07" w:rsidR="00C1318C" w:rsidRPr="00F12912" w:rsidRDefault="00C1318C" w:rsidP="00F12912">
            <w:pPr>
              <w:pStyle w:val="paragraph"/>
              <w:spacing w:before="0" w:beforeAutospacing="0" w:after="0" w:afterAutospacing="0" w:line="240" w:lineRule="atLeast"/>
              <w:jc w:val="center"/>
              <w:textAlignment w:val="baseline"/>
              <w:rPr>
                <w:rFonts w:ascii="Wales Sans Body" w:hAnsi="Wales Sans Body" w:cs="Arial"/>
                <w:b/>
                <w:bCs/>
                <w:color w:val="000000" w:themeColor="text1"/>
                <w:sz w:val="20"/>
                <w:szCs w:val="20"/>
              </w:rPr>
            </w:pPr>
            <w:r w:rsidRPr="00F12912">
              <w:rPr>
                <w:rFonts w:ascii="Wales Sans Body" w:hAnsi="Wales Sans Body" w:cs="Arial"/>
                <w:b/>
                <w:bCs/>
                <w:color w:val="000000" w:themeColor="text1"/>
                <w:sz w:val="20"/>
                <w:szCs w:val="20"/>
              </w:rPr>
              <w:t>Sunday 27 October</w:t>
            </w:r>
          </w:p>
        </w:tc>
        <w:tc>
          <w:tcPr>
            <w:tcW w:w="7371" w:type="dxa"/>
            <w:vAlign w:val="center"/>
          </w:tcPr>
          <w:p w14:paraId="077A46E7" w14:textId="41AB84A2" w:rsidR="00C1318C" w:rsidRPr="00F12912" w:rsidRDefault="00C1318C" w:rsidP="00F12912">
            <w:pPr>
              <w:pStyle w:val="paragraph"/>
              <w:spacing w:before="0" w:beforeAutospacing="0" w:after="0" w:afterAutospacing="0" w:line="240" w:lineRule="atLeast"/>
              <w:textAlignment w:val="baseline"/>
              <w:rPr>
                <w:rFonts w:ascii="Wales Sans Body" w:hAnsi="Wales Sans Body" w:cs="Arial"/>
                <w:color w:val="000000" w:themeColor="text1"/>
                <w:sz w:val="20"/>
                <w:szCs w:val="20"/>
              </w:rPr>
            </w:pPr>
            <w:r w:rsidRPr="00F12912">
              <w:rPr>
                <w:rFonts w:ascii="Wales Sans Body" w:hAnsi="Wales Sans Body" w:cs="Arial"/>
                <w:color w:val="000000" w:themeColor="text1"/>
                <w:sz w:val="20"/>
                <w:szCs w:val="20"/>
              </w:rPr>
              <w:t xml:space="preserve">Move equipment onto the track, preparation works at the trackside. </w:t>
            </w:r>
          </w:p>
        </w:tc>
      </w:tr>
      <w:tr w:rsidR="00C1318C" w14:paraId="4C03339B" w14:textId="77777777" w:rsidTr="00C1318C">
        <w:trPr>
          <w:trHeight w:val="20"/>
        </w:trPr>
        <w:tc>
          <w:tcPr>
            <w:tcW w:w="2547" w:type="dxa"/>
            <w:vMerge/>
            <w:vAlign w:val="center"/>
          </w:tcPr>
          <w:p w14:paraId="6099B082" w14:textId="77777777" w:rsidR="00C1318C" w:rsidRPr="00F12912" w:rsidRDefault="00C1318C" w:rsidP="00F12912">
            <w:pPr>
              <w:pStyle w:val="paragraph"/>
              <w:spacing w:before="0" w:beforeAutospacing="0" w:after="0" w:afterAutospacing="0" w:line="240" w:lineRule="atLeast"/>
              <w:jc w:val="center"/>
              <w:textAlignment w:val="baseline"/>
              <w:rPr>
                <w:rFonts w:ascii="Wales Sans Body" w:hAnsi="Wales Sans Body" w:cs="Arial"/>
                <w:b/>
                <w:bCs/>
                <w:color w:val="000000" w:themeColor="text1"/>
                <w:sz w:val="20"/>
                <w:szCs w:val="20"/>
              </w:rPr>
            </w:pPr>
          </w:p>
        </w:tc>
        <w:tc>
          <w:tcPr>
            <w:tcW w:w="7371" w:type="dxa"/>
            <w:vAlign w:val="center"/>
          </w:tcPr>
          <w:p w14:paraId="63BC5B30" w14:textId="386E73D5" w:rsidR="00C1318C" w:rsidRPr="00F12912" w:rsidRDefault="00C1318C" w:rsidP="00F12912">
            <w:pPr>
              <w:pStyle w:val="paragraph"/>
              <w:spacing w:before="0" w:beforeAutospacing="0" w:after="0" w:afterAutospacing="0" w:line="240" w:lineRule="atLeast"/>
              <w:textAlignment w:val="baseline"/>
              <w:rPr>
                <w:rFonts w:ascii="Wales Sans Body" w:hAnsi="Wales Sans Body" w:cs="Arial"/>
                <w:color w:val="000000" w:themeColor="text1"/>
                <w:sz w:val="20"/>
                <w:szCs w:val="20"/>
              </w:rPr>
            </w:pPr>
            <w:r w:rsidRPr="00F12912">
              <w:rPr>
                <w:rFonts w:ascii="Wales Sans Body" w:hAnsi="Wales Sans Body" w:cs="Arial"/>
                <w:color w:val="000000" w:themeColor="text1"/>
                <w:sz w:val="20"/>
                <w:szCs w:val="20"/>
              </w:rPr>
              <w:t xml:space="preserve">Cut and remove the existing rails, moving redundant material to out compound site. </w:t>
            </w:r>
          </w:p>
        </w:tc>
      </w:tr>
      <w:tr w:rsidR="00C1318C" w14:paraId="37AFDCA2" w14:textId="77777777" w:rsidTr="00C1318C">
        <w:trPr>
          <w:trHeight w:val="20"/>
        </w:trPr>
        <w:tc>
          <w:tcPr>
            <w:tcW w:w="2547" w:type="dxa"/>
            <w:vMerge/>
            <w:vAlign w:val="center"/>
          </w:tcPr>
          <w:p w14:paraId="31DF92C2" w14:textId="77777777" w:rsidR="00C1318C" w:rsidRPr="00F12912" w:rsidRDefault="00C1318C" w:rsidP="00F12912">
            <w:pPr>
              <w:pStyle w:val="paragraph"/>
              <w:spacing w:before="0" w:beforeAutospacing="0" w:after="0" w:afterAutospacing="0" w:line="240" w:lineRule="atLeast"/>
              <w:jc w:val="center"/>
              <w:textAlignment w:val="baseline"/>
              <w:rPr>
                <w:rFonts w:ascii="Wales Sans Body" w:hAnsi="Wales Sans Body" w:cs="Arial"/>
                <w:b/>
                <w:bCs/>
                <w:color w:val="000000" w:themeColor="text1"/>
                <w:sz w:val="20"/>
                <w:szCs w:val="20"/>
              </w:rPr>
            </w:pPr>
          </w:p>
        </w:tc>
        <w:tc>
          <w:tcPr>
            <w:tcW w:w="7371" w:type="dxa"/>
            <w:vAlign w:val="center"/>
          </w:tcPr>
          <w:p w14:paraId="547C17F4" w14:textId="53915618" w:rsidR="00C1318C" w:rsidRPr="00F12912" w:rsidRDefault="00C1318C" w:rsidP="00F12912">
            <w:pPr>
              <w:pStyle w:val="paragraph"/>
              <w:spacing w:before="0" w:beforeAutospacing="0" w:after="0" w:afterAutospacing="0" w:line="240" w:lineRule="atLeast"/>
              <w:textAlignment w:val="baseline"/>
              <w:rPr>
                <w:rFonts w:ascii="Wales Sans Body" w:hAnsi="Wales Sans Body" w:cs="Arial"/>
                <w:color w:val="000000" w:themeColor="text1"/>
                <w:sz w:val="20"/>
                <w:szCs w:val="20"/>
              </w:rPr>
            </w:pPr>
            <w:r w:rsidRPr="00F12912">
              <w:rPr>
                <w:rFonts w:ascii="Wales Sans Body" w:hAnsi="Wales Sans Body" w:cs="Arial"/>
                <w:color w:val="000000" w:themeColor="text1"/>
                <w:sz w:val="20"/>
                <w:szCs w:val="20"/>
              </w:rPr>
              <w:t>Create and compact the new rail bed using ballast (the small stones that lie under the track).</w:t>
            </w:r>
          </w:p>
        </w:tc>
      </w:tr>
      <w:tr w:rsidR="00C1318C" w14:paraId="4452B9E0" w14:textId="77777777" w:rsidTr="00C1318C">
        <w:trPr>
          <w:trHeight w:val="20"/>
        </w:trPr>
        <w:tc>
          <w:tcPr>
            <w:tcW w:w="2547" w:type="dxa"/>
            <w:vMerge w:val="restart"/>
            <w:shd w:val="clear" w:color="auto" w:fill="F2F2F2" w:themeFill="background1" w:themeFillShade="F2"/>
            <w:vAlign w:val="center"/>
          </w:tcPr>
          <w:p w14:paraId="70B00964" w14:textId="196DA057" w:rsidR="00C1318C" w:rsidRPr="00F12912" w:rsidRDefault="00C1318C" w:rsidP="00F12912">
            <w:pPr>
              <w:pStyle w:val="paragraph"/>
              <w:spacing w:before="0" w:beforeAutospacing="0" w:after="0" w:afterAutospacing="0" w:line="240" w:lineRule="atLeast"/>
              <w:jc w:val="center"/>
              <w:textAlignment w:val="baseline"/>
              <w:rPr>
                <w:rFonts w:ascii="Wales Sans Body" w:hAnsi="Wales Sans Body" w:cs="Arial"/>
                <w:b/>
                <w:bCs/>
                <w:color w:val="000000" w:themeColor="text1"/>
                <w:sz w:val="20"/>
                <w:szCs w:val="20"/>
              </w:rPr>
            </w:pPr>
            <w:r w:rsidRPr="00F12912">
              <w:rPr>
                <w:rFonts w:ascii="Wales Sans Body" w:hAnsi="Wales Sans Body" w:cs="Arial"/>
                <w:b/>
                <w:bCs/>
                <w:color w:val="000000" w:themeColor="text1"/>
                <w:sz w:val="20"/>
                <w:szCs w:val="20"/>
              </w:rPr>
              <w:t>Monday 28 October</w:t>
            </w:r>
          </w:p>
        </w:tc>
        <w:tc>
          <w:tcPr>
            <w:tcW w:w="7371" w:type="dxa"/>
            <w:shd w:val="clear" w:color="auto" w:fill="F2F2F2" w:themeFill="background1" w:themeFillShade="F2"/>
            <w:vAlign w:val="center"/>
          </w:tcPr>
          <w:p w14:paraId="4261FDCF" w14:textId="040DDF60" w:rsidR="00C1318C" w:rsidRPr="00F12912" w:rsidRDefault="00C1318C" w:rsidP="00F12912">
            <w:pPr>
              <w:pStyle w:val="paragraph"/>
              <w:spacing w:before="0" w:beforeAutospacing="0" w:after="0" w:afterAutospacing="0" w:line="240" w:lineRule="atLeast"/>
              <w:textAlignment w:val="baseline"/>
              <w:rPr>
                <w:rFonts w:ascii="Wales Sans Body" w:hAnsi="Wales Sans Body" w:cs="Arial"/>
                <w:color w:val="000000" w:themeColor="text1"/>
                <w:sz w:val="20"/>
                <w:szCs w:val="20"/>
              </w:rPr>
            </w:pPr>
            <w:r w:rsidRPr="00F12912">
              <w:rPr>
                <w:rFonts w:ascii="Wales Sans Body" w:hAnsi="Wales Sans Body" w:cs="Arial"/>
                <w:color w:val="000000" w:themeColor="text1"/>
                <w:sz w:val="20"/>
                <w:szCs w:val="20"/>
                <w:lang w:val="cy-GB"/>
              </w:rPr>
              <w:t>Create and compact the new rail bed using ballast.</w:t>
            </w:r>
          </w:p>
        </w:tc>
      </w:tr>
      <w:tr w:rsidR="00C1318C" w14:paraId="2CA3DECB" w14:textId="77777777" w:rsidTr="00C1318C">
        <w:trPr>
          <w:trHeight w:val="20"/>
        </w:trPr>
        <w:tc>
          <w:tcPr>
            <w:tcW w:w="2547" w:type="dxa"/>
            <w:vMerge/>
            <w:shd w:val="clear" w:color="auto" w:fill="F2F2F2" w:themeFill="background1" w:themeFillShade="F2"/>
            <w:vAlign w:val="center"/>
          </w:tcPr>
          <w:p w14:paraId="2A22761A" w14:textId="77777777" w:rsidR="00C1318C" w:rsidRPr="00F12912" w:rsidRDefault="00C1318C" w:rsidP="00F12912">
            <w:pPr>
              <w:pStyle w:val="paragraph"/>
              <w:spacing w:before="0" w:beforeAutospacing="0" w:after="0" w:afterAutospacing="0" w:line="240" w:lineRule="atLeast"/>
              <w:jc w:val="center"/>
              <w:textAlignment w:val="baseline"/>
              <w:rPr>
                <w:rFonts w:ascii="Wales Sans Body" w:hAnsi="Wales Sans Body" w:cs="Arial"/>
                <w:b/>
                <w:bCs/>
                <w:color w:val="000000" w:themeColor="text1"/>
                <w:sz w:val="20"/>
                <w:szCs w:val="20"/>
              </w:rPr>
            </w:pPr>
          </w:p>
        </w:tc>
        <w:tc>
          <w:tcPr>
            <w:tcW w:w="7371" w:type="dxa"/>
            <w:shd w:val="clear" w:color="auto" w:fill="F2F2F2" w:themeFill="background1" w:themeFillShade="F2"/>
            <w:vAlign w:val="center"/>
          </w:tcPr>
          <w:p w14:paraId="11C383D8" w14:textId="77777777" w:rsidR="00C1318C" w:rsidRPr="00F12912" w:rsidRDefault="00C1318C" w:rsidP="00F12912">
            <w:pPr>
              <w:pStyle w:val="paragraph"/>
              <w:spacing w:before="0" w:beforeAutospacing="0" w:after="0" w:afterAutospacing="0" w:line="240" w:lineRule="atLeast"/>
              <w:textAlignment w:val="baseline"/>
              <w:rPr>
                <w:rFonts w:ascii="Wales Sans Body" w:hAnsi="Wales Sans Body" w:cs="Arial"/>
                <w:color w:val="000000" w:themeColor="text1"/>
                <w:sz w:val="20"/>
                <w:szCs w:val="20"/>
                <w:lang w:val="cy-GB"/>
              </w:rPr>
            </w:pPr>
            <w:r w:rsidRPr="00F12912">
              <w:rPr>
                <w:rFonts w:ascii="Wales Sans Body" w:hAnsi="Wales Sans Body" w:cs="Arial"/>
                <w:color w:val="000000" w:themeColor="text1"/>
                <w:sz w:val="20"/>
                <w:szCs w:val="20"/>
                <w:lang w:val="cy-GB"/>
              </w:rPr>
              <w:t xml:space="preserve">Compact the ballast. </w:t>
            </w:r>
          </w:p>
          <w:p w14:paraId="7A2D0849" w14:textId="457E1A4B" w:rsidR="00C1318C" w:rsidRPr="00F12912" w:rsidRDefault="00C1318C" w:rsidP="00F12912">
            <w:pPr>
              <w:pStyle w:val="paragraph"/>
              <w:spacing w:before="0" w:beforeAutospacing="0" w:after="0" w:afterAutospacing="0" w:line="240" w:lineRule="atLeast"/>
              <w:textAlignment w:val="baseline"/>
              <w:rPr>
                <w:rFonts w:ascii="Wales Sans Body" w:hAnsi="Wales Sans Body" w:cs="Arial"/>
                <w:color w:val="000000" w:themeColor="text1"/>
                <w:sz w:val="20"/>
                <w:szCs w:val="20"/>
                <w:lang w:val="cy-GB"/>
              </w:rPr>
            </w:pPr>
            <w:r w:rsidRPr="00F12912">
              <w:rPr>
                <w:rFonts w:ascii="Wales Sans Body" w:hAnsi="Wales Sans Body" w:cs="Arial"/>
                <w:color w:val="000000" w:themeColor="text1"/>
                <w:sz w:val="20"/>
                <w:szCs w:val="20"/>
                <w:lang w:val="cy-GB"/>
              </w:rPr>
              <w:t>Re-install the new rail and sleepers.</w:t>
            </w:r>
          </w:p>
        </w:tc>
      </w:tr>
      <w:tr w:rsidR="00C1318C" w14:paraId="62CED19F" w14:textId="77777777" w:rsidTr="00C1318C">
        <w:trPr>
          <w:trHeight w:val="20"/>
        </w:trPr>
        <w:tc>
          <w:tcPr>
            <w:tcW w:w="2547" w:type="dxa"/>
            <w:vMerge/>
            <w:shd w:val="clear" w:color="auto" w:fill="F2F2F2" w:themeFill="background1" w:themeFillShade="F2"/>
            <w:vAlign w:val="center"/>
          </w:tcPr>
          <w:p w14:paraId="25A6D868" w14:textId="77777777" w:rsidR="00C1318C" w:rsidRPr="00F12912" w:rsidRDefault="00C1318C" w:rsidP="00F12912">
            <w:pPr>
              <w:pStyle w:val="paragraph"/>
              <w:spacing w:before="0" w:beforeAutospacing="0" w:after="0" w:afterAutospacing="0" w:line="240" w:lineRule="atLeast"/>
              <w:jc w:val="center"/>
              <w:textAlignment w:val="baseline"/>
              <w:rPr>
                <w:rFonts w:ascii="Wales Sans Body" w:hAnsi="Wales Sans Body" w:cs="Arial"/>
                <w:b/>
                <w:bCs/>
                <w:color w:val="000000" w:themeColor="text1"/>
                <w:sz w:val="20"/>
                <w:szCs w:val="20"/>
              </w:rPr>
            </w:pPr>
          </w:p>
        </w:tc>
        <w:tc>
          <w:tcPr>
            <w:tcW w:w="7371" w:type="dxa"/>
            <w:shd w:val="clear" w:color="auto" w:fill="F2F2F2" w:themeFill="background1" w:themeFillShade="F2"/>
            <w:vAlign w:val="center"/>
          </w:tcPr>
          <w:p w14:paraId="0E515FA4" w14:textId="48D446FF" w:rsidR="00C1318C" w:rsidRPr="00F12912" w:rsidRDefault="00C1318C" w:rsidP="00F12912">
            <w:pPr>
              <w:pStyle w:val="paragraph"/>
              <w:spacing w:before="0" w:beforeAutospacing="0" w:after="0" w:afterAutospacing="0" w:line="240" w:lineRule="atLeast"/>
              <w:textAlignment w:val="baseline"/>
              <w:rPr>
                <w:rFonts w:ascii="Wales Sans Body" w:hAnsi="Wales Sans Body" w:cs="Arial"/>
                <w:color w:val="000000" w:themeColor="text1"/>
                <w:sz w:val="20"/>
                <w:szCs w:val="20"/>
                <w:lang w:val="cy-GB"/>
              </w:rPr>
            </w:pPr>
            <w:r w:rsidRPr="00F12912">
              <w:rPr>
                <w:rFonts w:ascii="Wales Sans Body" w:hAnsi="Wales Sans Body" w:cs="Arial"/>
                <w:color w:val="000000" w:themeColor="text1"/>
                <w:sz w:val="20"/>
                <w:szCs w:val="20"/>
                <w:lang w:val="cy-GB"/>
              </w:rPr>
              <w:t>Tamp the track (until 23:00).</w:t>
            </w:r>
          </w:p>
        </w:tc>
      </w:tr>
      <w:tr w:rsidR="00C1318C" w14:paraId="34A7DE66" w14:textId="77777777" w:rsidTr="00C1318C">
        <w:trPr>
          <w:trHeight w:val="20"/>
        </w:trPr>
        <w:tc>
          <w:tcPr>
            <w:tcW w:w="2547" w:type="dxa"/>
            <w:vMerge w:val="restart"/>
            <w:vAlign w:val="center"/>
          </w:tcPr>
          <w:p w14:paraId="334C9FB2" w14:textId="0D8ABC18" w:rsidR="00C1318C" w:rsidRPr="00F12912" w:rsidRDefault="00C1318C" w:rsidP="00F12912">
            <w:pPr>
              <w:pStyle w:val="paragraph"/>
              <w:spacing w:before="0" w:beforeAutospacing="0" w:after="0" w:afterAutospacing="0" w:line="240" w:lineRule="atLeast"/>
              <w:jc w:val="center"/>
              <w:textAlignment w:val="baseline"/>
              <w:rPr>
                <w:rFonts w:ascii="Wales Sans Body" w:hAnsi="Wales Sans Body" w:cs="Arial"/>
                <w:b/>
                <w:bCs/>
                <w:color w:val="000000" w:themeColor="text1"/>
                <w:sz w:val="20"/>
                <w:szCs w:val="20"/>
              </w:rPr>
            </w:pPr>
            <w:r w:rsidRPr="00F12912">
              <w:rPr>
                <w:rFonts w:ascii="Wales Sans Body" w:hAnsi="Wales Sans Body" w:cs="Arial"/>
                <w:b/>
                <w:bCs/>
                <w:color w:val="000000" w:themeColor="text1"/>
                <w:sz w:val="20"/>
                <w:szCs w:val="20"/>
              </w:rPr>
              <w:t>Tuesday 29 October</w:t>
            </w:r>
          </w:p>
        </w:tc>
        <w:tc>
          <w:tcPr>
            <w:tcW w:w="7371" w:type="dxa"/>
            <w:vAlign w:val="center"/>
          </w:tcPr>
          <w:p w14:paraId="34E15FF9" w14:textId="77777777" w:rsidR="00C1318C" w:rsidRPr="00F12912" w:rsidRDefault="00C1318C" w:rsidP="00F12912">
            <w:pPr>
              <w:pStyle w:val="paragraph"/>
              <w:spacing w:before="0" w:beforeAutospacing="0" w:after="0" w:afterAutospacing="0" w:line="240" w:lineRule="atLeast"/>
              <w:textAlignment w:val="baseline"/>
              <w:rPr>
                <w:rFonts w:ascii="Wales Sans Body" w:hAnsi="Wales Sans Body" w:cs="Arial"/>
                <w:color w:val="000000" w:themeColor="text1"/>
                <w:sz w:val="20"/>
                <w:szCs w:val="20"/>
                <w:lang w:val="cy-GB"/>
              </w:rPr>
            </w:pPr>
            <w:r w:rsidRPr="00F12912">
              <w:rPr>
                <w:rFonts w:ascii="Wales Sans Body" w:hAnsi="Wales Sans Body" w:cs="Arial"/>
                <w:color w:val="000000" w:themeColor="text1"/>
                <w:sz w:val="20"/>
                <w:szCs w:val="20"/>
                <w:lang w:val="cy-GB"/>
              </w:rPr>
              <w:t xml:space="preserve">Install the buffer stop at the end of the station. </w:t>
            </w:r>
          </w:p>
          <w:p w14:paraId="50B7C25A" w14:textId="14A5BA1B" w:rsidR="00C1318C" w:rsidRPr="00F12912" w:rsidRDefault="00C1318C" w:rsidP="00F12912">
            <w:pPr>
              <w:pStyle w:val="paragraph"/>
              <w:spacing w:before="0" w:beforeAutospacing="0" w:after="0" w:afterAutospacing="0" w:line="240" w:lineRule="atLeast"/>
              <w:textAlignment w:val="baseline"/>
              <w:rPr>
                <w:rFonts w:ascii="Wales Sans Body" w:hAnsi="Wales Sans Body" w:cs="Arial"/>
                <w:color w:val="000000" w:themeColor="text1"/>
                <w:sz w:val="20"/>
                <w:szCs w:val="20"/>
                <w:lang w:val="cy-GB"/>
              </w:rPr>
            </w:pPr>
            <w:r w:rsidRPr="00F12912">
              <w:rPr>
                <w:rFonts w:ascii="Wales Sans Body" w:hAnsi="Wales Sans Body" w:cs="Arial"/>
                <w:color w:val="000000" w:themeColor="text1"/>
                <w:sz w:val="20"/>
                <w:szCs w:val="20"/>
                <w:lang w:val="cy-GB"/>
              </w:rPr>
              <w:t xml:space="preserve">Weld the rail.  </w:t>
            </w:r>
          </w:p>
        </w:tc>
      </w:tr>
      <w:tr w:rsidR="00C1318C" w14:paraId="08BFCB53" w14:textId="77777777" w:rsidTr="00C1318C">
        <w:trPr>
          <w:trHeight w:val="20"/>
        </w:trPr>
        <w:tc>
          <w:tcPr>
            <w:tcW w:w="2547" w:type="dxa"/>
            <w:vMerge/>
            <w:vAlign w:val="center"/>
          </w:tcPr>
          <w:p w14:paraId="4DCE28D9" w14:textId="77777777" w:rsidR="00C1318C" w:rsidRPr="00F12912" w:rsidRDefault="00C1318C" w:rsidP="00F12912">
            <w:pPr>
              <w:pStyle w:val="paragraph"/>
              <w:spacing w:before="0" w:beforeAutospacing="0" w:after="0" w:afterAutospacing="0" w:line="240" w:lineRule="atLeast"/>
              <w:jc w:val="center"/>
              <w:textAlignment w:val="baseline"/>
              <w:rPr>
                <w:rFonts w:ascii="Wales Sans Body" w:hAnsi="Wales Sans Body" w:cs="Arial"/>
                <w:b/>
                <w:bCs/>
                <w:color w:val="000000" w:themeColor="text1"/>
                <w:sz w:val="20"/>
                <w:szCs w:val="20"/>
              </w:rPr>
            </w:pPr>
          </w:p>
        </w:tc>
        <w:tc>
          <w:tcPr>
            <w:tcW w:w="7371" w:type="dxa"/>
            <w:vAlign w:val="center"/>
          </w:tcPr>
          <w:p w14:paraId="58712C5D" w14:textId="7BF68425" w:rsidR="00C1318C" w:rsidRPr="00F12912" w:rsidRDefault="00C1318C" w:rsidP="00F12912">
            <w:pPr>
              <w:pStyle w:val="paragraph"/>
              <w:spacing w:before="0" w:beforeAutospacing="0" w:after="0" w:afterAutospacing="0" w:line="240" w:lineRule="atLeast"/>
              <w:textAlignment w:val="baseline"/>
              <w:rPr>
                <w:rFonts w:ascii="Wales Sans Body" w:hAnsi="Wales Sans Body" w:cs="Arial"/>
                <w:color w:val="000000" w:themeColor="text1"/>
                <w:sz w:val="20"/>
                <w:szCs w:val="20"/>
                <w:lang w:val="cy-GB"/>
              </w:rPr>
            </w:pPr>
            <w:r w:rsidRPr="00F12912">
              <w:rPr>
                <w:rFonts w:ascii="Wales Sans Body" w:hAnsi="Wales Sans Body" w:cs="Arial"/>
                <w:color w:val="000000" w:themeColor="text1"/>
                <w:sz w:val="20"/>
                <w:szCs w:val="20"/>
                <w:lang w:val="cy-GB"/>
              </w:rPr>
              <w:t xml:space="preserve">Stress rails and clip the rail to the sleepers. </w:t>
            </w:r>
          </w:p>
        </w:tc>
      </w:tr>
      <w:tr w:rsidR="00C1318C" w14:paraId="784F19AF" w14:textId="77777777" w:rsidTr="00C1318C">
        <w:trPr>
          <w:trHeight w:val="20"/>
        </w:trPr>
        <w:tc>
          <w:tcPr>
            <w:tcW w:w="2547" w:type="dxa"/>
            <w:vMerge/>
            <w:vAlign w:val="center"/>
          </w:tcPr>
          <w:p w14:paraId="6927F65D" w14:textId="77777777" w:rsidR="00C1318C" w:rsidRPr="00F12912" w:rsidRDefault="00C1318C" w:rsidP="00F12912">
            <w:pPr>
              <w:pStyle w:val="paragraph"/>
              <w:spacing w:before="0" w:beforeAutospacing="0" w:after="0" w:afterAutospacing="0" w:line="240" w:lineRule="atLeast"/>
              <w:jc w:val="center"/>
              <w:textAlignment w:val="baseline"/>
              <w:rPr>
                <w:rFonts w:ascii="Wales Sans Body" w:hAnsi="Wales Sans Body" w:cs="Arial"/>
                <w:b/>
                <w:bCs/>
                <w:color w:val="000000" w:themeColor="text1"/>
                <w:sz w:val="20"/>
                <w:szCs w:val="20"/>
              </w:rPr>
            </w:pPr>
          </w:p>
        </w:tc>
        <w:tc>
          <w:tcPr>
            <w:tcW w:w="7371" w:type="dxa"/>
            <w:vAlign w:val="center"/>
          </w:tcPr>
          <w:p w14:paraId="342056C3" w14:textId="77777777" w:rsidR="00C1318C" w:rsidRPr="00F12912" w:rsidRDefault="00C1318C" w:rsidP="00F12912">
            <w:pPr>
              <w:pStyle w:val="paragraph"/>
              <w:spacing w:before="0" w:beforeAutospacing="0" w:after="0" w:afterAutospacing="0" w:line="240" w:lineRule="atLeast"/>
              <w:textAlignment w:val="baseline"/>
              <w:rPr>
                <w:rFonts w:ascii="Wales Sans Body" w:hAnsi="Wales Sans Body" w:cs="Arial"/>
                <w:color w:val="000000" w:themeColor="text1"/>
                <w:sz w:val="20"/>
                <w:szCs w:val="20"/>
                <w:lang w:val="cy-GB"/>
              </w:rPr>
            </w:pPr>
            <w:r w:rsidRPr="00F12912">
              <w:rPr>
                <w:rFonts w:ascii="Wales Sans Body" w:hAnsi="Wales Sans Body" w:cs="Arial"/>
                <w:color w:val="000000" w:themeColor="text1"/>
                <w:sz w:val="20"/>
                <w:szCs w:val="20"/>
                <w:lang w:val="cy-GB"/>
              </w:rPr>
              <w:t xml:space="preserve">Remove machinery from the track. </w:t>
            </w:r>
          </w:p>
          <w:p w14:paraId="0D68609D" w14:textId="452B95D8" w:rsidR="00C1318C" w:rsidRPr="00F12912" w:rsidRDefault="00C1318C" w:rsidP="00F12912">
            <w:pPr>
              <w:pStyle w:val="paragraph"/>
              <w:spacing w:before="0" w:beforeAutospacing="0" w:after="0" w:afterAutospacing="0" w:line="240" w:lineRule="atLeast"/>
              <w:textAlignment w:val="baseline"/>
              <w:rPr>
                <w:rFonts w:ascii="Wales Sans Body" w:hAnsi="Wales Sans Body" w:cs="Arial"/>
                <w:color w:val="000000" w:themeColor="text1"/>
                <w:sz w:val="20"/>
                <w:szCs w:val="20"/>
                <w:lang w:val="cy-GB"/>
              </w:rPr>
            </w:pPr>
            <w:r w:rsidRPr="00F12912">
              <w:rPr>
                <w:rFonts w:ascii="Wales Sans Body" w:hAnsi="Wales Sans Body" w:cs="Arial"/>
                <w:color w:val="000000" w:themeColor="text1"/>
                <w:sz w:val="20"/>
                <w:szCs w:val="20"/>
                <w:lang w:val="cy-GB"/>
              </w:rPr>
              <w:t xml:space="preserve">Reconnect trackside equipment. </w:t>
            </w:r>
          </w:p>
        </w:tc>
      </w:tr>
      <w:tr w:rsidR="00C1318C" w14:paraId="6CD59BE7" w14:textId="77777777" w:rsidTr="00C1318C">
        <w:trPr>
          <w:trHeight w:val="20"/>
        </w:trPr>
        <w:tc>
          <w:tcPr>
            <w:tcW w:w="2547" w:type="dxa"/>
            <w:vMerge w:val="restart"/>
            <w:shd w:val="clear" w:color="auto" w:fill="F2F2F2" w:themeFill="background1" w:themeFillShade="F2"/>
            <w:vAlign w:val="center"/>
          </w:tcPr>
          <w:p w14:paraId="2BD0D17B" w14:textId="6543B0B2" w:rsidR="00C1318C" w:rsidRPr="00F12912" w:rsidRDefault="00C1318C" w:rsidP="00F12912">
            <w:pPr>
              <w:pStyle w:val="paragraph"/>
              <w:spacing w:before="0" w:beforeAutospacing="0" w:after="0" w:afterAutospacing="0" w:line="240" w:lineRule="atLeast"/>
              <w:jc w:val="center"/>
              <w:textAlignment w:val="baseline"/>
              <w:rPr>
                <w:rFonts w:ascii="Wales Sans Body" w:hAnsi="Wales Sans Body" w:cs="Arial"/>
                <w:b/>
                <w:bCs/>
                <w:color w:val="000000" w:themeColor="text1"/>
                <w:sz w:val="20"/>
                <w:szCs w:val="20"/>
              </w:rPr>
            </w:pPr>
            <w:r w:rsidRPr="00F12912">
              <w:rPr>
                <w:rFonts w:ascii="Wales Sans Body" w:hAnsi="Wales Sans Body" w:cs="Arial"/>
                <w:b/>
                <w:bCs/>
                <w:color w:val="000000" w:themeColor="text1"/>
                <w:sz w:val="20"/>
                <w:szCs w:val="20"/>
                <w:lang w:val="cy-GB"/>
              </w:rPr>
              <w:t>Wednesday 30 October</w:t>
            </w:r>
          </w:p>
        </w:tc>
        <w:tc>
          <w:tcPr>
            <w:tcW w:w="7371" w:type="dxa"/>
            <w:shd w:val="clear" w:color="auto" w:fill="F2F2F2" w:themeFill="background1" w:themeFillShade="F2"/>
            <w:vAlign w:val="center"/>
          </w:tcPr>
          <w:p w14:paraId="17E2A4B6" w14:textId="64892B5A" w:rsidR="00C1318C" w:rsidRPr="00F12912" w:rsidRDefault="00C1318C" w:rsidP="00F12912">
            <w:pPr>
              <w:pStyle w:val="paragraph"/>
              <w:spacing w:before="0" w:beforeAutospacing="0" w:after="0" w:afterAutospacing="0" w:line="240" w:lineRule="atLeast"/>
              <w:textAlignment w:val="baseline"/>
              <w:rPr>
                <w:rFonts w:ascii="Wales Sans Body" w:hAnsi="Wales Sans Body" w:cs="Arial"/>
                <w:color w:val="000000" w:themeColor="text1"/>
                <w:sz w:val="20"/>
                <w:szCs w:val="20"/>
                <w:lang w:val="cy-GB"/>
              </w:rPr>
            </w:pPr>
            <w:r w:rsidRPr="00F12912">
              <w:rPr>
                <w:rFonts w:ascii="Wales Sans Body" w:hAnsi="Wales Sans Body" w:cs="Arial"/>
                <w:color w:val="000000" w:themeColor="text1"/>
                <w:sz w:val="20"/>
                <w:szCs w:val="20"/>
                <w:lang w:val="cy-GB"/>
              </w:rPr>
              <w:t xml:space="preserve">Minor trackside works. </w:t>
            </w:r>
          </w:p>
        </w:tc>
      </w:tr>
      <w:tr w:rsidR="00C1318C" w14:paraId="1B3EFA19" w14:textId="77777777" w:rsidTr="00C1318C">
        <w:trPr>
          <w:trHeight w:val="20"/>
        </w:trPr>
        <w:tc>
          <w:tcPr>
            <w:tcW w:w="2547" w:type="dxa"/>
            <w:vMerge/>
            <w:shd w:val="clear" w:color="auto" w:fill="F2F2F2" w:themeFill="background1" w:themeFillShade="F2"/>
          </w:tcPr>
          <w:p w14:paraId="05EC292A" w14:textId="24D68DE2" w:rsidR="00C1318C" w:rsidRPr="00F12912" w:rsidRDefault="00C1318C" w:rsidP="00BB0117">
            <w:pPr>
              <w:pStyle w:val="paragraph"/>
              <w:spacing w:before="0" w:beforeAutospacing="0" w:after="0" w:afterAutospacing="0" w:line="240" w:lineRule="atLeast"/>
              <w:textAlignment w:val="baseline"/>
              <w:rPr>
                <w:rFonts w:ascii="Wales Sans Body" w:hAnsi="Wales Sans Body" w:cs="Arial"/>
                <w:color w:val="000000" w:themeColor="text1"/>
                <w:sz w:val="20"/>
                <w:szCs w:val="20"/>
              </w:rPr>
            </w:pPr>
          </w:p>
        </w:tc>
        <w:tc>
          <w:tcPr>
            <w:tcW w:w="7371" w:type="dxa"/>
            <w:shd w:val="clear" w:color="auto" w:fill="F2F2F2" w:themeFill="background1" w:themeFillShade="F2"/>
            <w:vAlign w:val="center"/>
          </w:tcPr>
          <w:p w14:paraId="2CC0EE9F" w14:textId="77777777" w:rsidR="00C1318C" w:rsidRPr="00F12912" w:rsidRDefault="00C1318C" w:rsidP="00F12912">
            <w:pPr>
              <w:pStyle w:val="paragraph"/>
              <w:spacing w:before="0" w:beforeAutospacing="0" w:after="0" w:afterAutospacing="0" w:line="240" w:lineRule="atLeast"/>
              <w:textAlignment w:val="baseline"/>
              <w:rPr>
                <w:rFonts w:ascii="Wales Sans Body" w:hAnsi="Wales Sans Body" w:cs="Arial"/>
                <w:color w:val="000000" w:themeColor="text1"/>
                <w:sz w:val="20"/>
                <w:szCs w:val="20"/>
                <w:lang w:val="cy-GB"/>
              </w:rPr>
            </w:pPr>
            <w:r w:rsidRPr="00F12912">
              <w:rPr>
                <w:rFonts w:ascii="Wales Sans Body" w:hAnsi="Wales Sans Body" w:cs="Arial"/>
                <w:color w:val="000000" w:themeColor="text1"/>
                <w:sz w:val="20"/>
                <w:szCs w:val="20"/>
                <w:lang w:val="cy-GB"/>
              </w:rPr>
              <w:t xml:space="preserve">Snagging works and site clearence. </w:t>
            </w:r>
          </w:p>
          <w:p w14:paraId="5ACD90F5" w14:textId="57AD41C4" w:rsidR="00C1318C" w:rsidRPr="00F12912" w:rsidRDefault="00C1318C" w:rsidP="00F12912">
            <w:pPr>
              <w:pStyle w:val="paragraph"/>
              <w:spacing w:before="0" w:beforeAutospacing="0" w:after="0" w:afterAutospacing="0" w:line="240" w:lineRule="atLeast"/>
              <w:textAlignment w:val="baseline"/>
              <w:rPr>
                <w:rFonts w:ascii="Wales Sans Body" w:hAnsi="Wales Sans Body" w:cs="Arial"/>
                <w:color w:val="000000" w:themeColor="text1"/>
                <w:sz w:val="20"/>
                <w:szCs w:val="20"/>
                <w:lang w:val="cy-GB"/>
              </w:rPr>
            </w:pPr>
            <w:r w:rsidRPr="00F12912">
              <w:rPr>
                <w:rFonts w:ascii="Wales Sans Body" w:hAnsi="Wales Sans Body" w:cs="Arial"/>
                <w:color w:val="000000" w:themeColor="text1"/>
                <w:sz w:val="20"/>
                <w:szCs w:val="20"/>
                <w:lang w:val="cy-GB"/>
              </w:rPr>
              <w:t xml:space="preserve">Remove any remaining equipment. </w:t>
            </w:r>
          </w:p>
        </w:tc>
      </w:tr>
    </w:tbl>
    <w:p w14:paraId="75FF81F5" w14:textId="1AB8F5D2" w:rsidR="00C9680A" w:rsidRPr="00696C74" w:rsidRDefault="00D211AC" w:rsidP="003A5AF9">
      <w:pPr>
        <w:pStyle w:val="paragraph"/>
        <w:spacing w:line="240" w:lineRule="atLeast"/>
        <w:textAlignment w:val="baseline"/>
        <w:rPr>
          <w:rFonts w:ascii="Wales Sans Body Medium" w:hAnsi="Wales Sans Body Medium" w:cs="Arial"/>
          <w:color w:val="000000" w:themeColor="text1"/>
          <w:sz w:val="22"/>
          <w:szCs w:val="22"/>
        </w:rPr>
      </w:pPr>
      <w:r>
        <w:rPr>
          <w:rFonts w:ascii="Wales Sans Body Medium" w:hAnsi="Wales Sans Body Medium" w:cs="Arial"/>
          <w:noProof/>
          <w:color w:val="000000" w:themeColor="text1"/>
          <w:sz w:val="22"/>
          <w:szCs w:val="22"/>
        </w:rPr>
        <mc:AlternateContent>
          <mc:Choice Requires="wps">
            <w:drawing>
              <wp:anchor distT="0" distB="0" distL="114300" distR="114300" simplePos="0" relativeHeight="251658244" behindDoc="1" locked="0" layoutInCell="1" allowOverlap="1" wp14:anchorId="44BB44E4" wp14:editId="7F649E86">
                <wp:simplePos x="0" y="0"/>
                <wp:positionH relativeFrom="column">
                  <wp:posOffset>-68986</wp:posOffset>
                </wp:positionH>
                <wp:positionV relativeFrom="paragraph">
                  <wp:posOffset>112108</wp:posOffset>
                </wp:positionV>
                <wp:extent cx="6372187" cy="1142287"/>
                <wp:effectExtent l="0" t="0" r="0" b="1270"/>
                <wp:wrapNone/>
                <wp:docPr id="458038061" name="Rectangle 6"/>
                <wp:cNvGraphicFramePr/>
                <a:graphic xmlns:a="http://schemas.openxmlformats.org/drawingml/2006/main">
                  <a:graphicData uri="http://schemas.microsoft.com/office/word/2010/wordprocessingShape">
                    <wps:wsp>
                      <wps:cNvSpPr/>
                      <wps:spPr>
                        <a:xfrm>
                          <a:off x="0" y="0"/>
                          <a:ext cx="6372187" cy="1142287"/>
                        </a:xfrm>
                        <a:prstGeom prst="rect">
                          <a:avLst/>
                        </a:prstGeom>
                        <a:solidFill>
                          <a:srgbClr val="FFDDDD">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A91660F" id="Rectangle 6" o:spid="_x0000_s1026" style="position:absolute;margin-left:-5.45pt;margin-top:8.85pt;width:501.75pt;height:89.9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" fillcolor="#fdd" stroked="f" strokeweight="1pt">
                <v:fill opacity="26214f"/>
              </v:rect>
            </w:pict>
          </mc:Fallback>
        </mc:AlternateContent>
      </w:r>
      <w:r w:rsidR="00C9680A" w:rsidRPr="00696C74">
        <w:rPr>
          <w:rFonts w:ascii="Wales Sans Body Medium" w:hAnsi="Wales Sans Body Medium" w:cs="Arial"/>
          <w:color w:val="000000" w:themeColor="text1"/>
          <w:sz w:val="22"/>
          <w:szCs w:val="22"/>
        </w:rPr>
        <w:t>Cardiff Bay Station: change of platform</w:t>
      </w:r>
    </w:p>
    <w:p w14:paraId="63CE6AEF" w14:textId="790E4C8F" w:rsidR="00C9680A" w:rsidRDefault="00C9680A" w:rsidP="003A5AF9">
      <w:pPr>
        <w:pStyle w:val="paragraph"/>
        <w:spacing w:line="240" w:lineRule="atLeast"/>
        <w:textAlignment w:val="baseline"/>
        <w:rPr>
          <w:rFonts w:ascii="Wales Sans Body" w:hAnsi="Wales Sans Body" w:cs="Arial"/>
          <w:color w:val="000000" w:themeColor="text1"/>
          <w:sz w:val="22"/>
          <w:szCs w:val="22"/>
        </w:rPr>
      </w:pPr>
      <w:r>
        <w:rPr>
          <w:rFonts w:ascii="Wales Sans Body" w:hAnsi="Wales Sans Body" w:cs="Arial"/>
          <w:color w:val="000000" w:themeColor="text1"/>
          <w:sz w:val="22"/>
          <w:szCs w:val="22"/>
        </w:rPr>
        <w:t>When rail services resume on Monday</w:t>
      </w:r>
      <w:r w:rsidR="0077371B">
        <w:rPr>
          <w:rFonts w:ascii="Wales Sans Body" w:hAnsi="Wales Sans Body" w:cs="Arial"/>
          <w:color w:val="000000" w:themeColor="text1"/>
          <w:sz w:val="22"/>
          <w:szCs w:val="22"/>
        </w:rPr>
        <w:t xml:space="preserve"> </w:t>
      </w:r>
      <w:r w:rsidR="00312A8F">
        <w:rPr>
          <w:rFonts w:ascii="Wales Sans Body" w:hAnsi="Wales Sans Body" w:cs="Arial"/>
          <w:color w:val="000000" w:themeColor="text1"/>
          <w:sz w:val="22"/>
          <w:szCs w:val="22"/>
        </w:rPr>
        <w:t>4</w:t>
      </w:r>
      <w:r w:rsidR="0077371B">
        <w:rPr>
          <w:rFonts w:ascii="Wales Sans Body" w:hAnsi="Wales Sans Body" w:cs="Arial"/>
          <w:color w:val="000000" w:themeColor="text1"/>
          <w:sz w:val="22"/>
          <w:szCs w:val="22"/>
        </w:rPr>
        <w:t xml:space="preserve"> November, </w:t>
      </w:r>
      <w:r w:rsidR="00CF1916" w:rsidRPr="005E6BFC">
        <w:rPr>
          <w:rFonts w:ascii="Wales Sans Body Medium" w:hAnsi="Wales Sans Body Medium" w:cs="Arial"/>
          <w:color w:val="000000" w:themeColor="text1"/>
          <w:sz w:val="22"/>
          <w:szCs w:val="22"/>
        </w:rPr>
        <w:t xml:space="preserve">all rail services will </w:t>
      </w:r>
      <w:r w:rsidR="00532009" w:rsidRPr="005E6BFC">
        <w:rPr>
          <w:rFonts w:ascii="Wales Sans Body Medium" w:hAnsi="Wales Sans Body Medium" w:cs="Arial"/>
          <w:color w:val="000000" w:themeColor="text1"/>
          <w:sz w:val="22"/>
          <w:szCs w:val="22"/>
        </w:rPr>
        <w:t>use platform 2 at Cardiff Bay station</w:t>
      </w:r>
      <w:r w:rsidR="00532009">
        <w:rPr>
          <w:rFonts w:ascii="Wales Sans Body" w:hAnsi="Wales Sans Body" w:cs="Arial"/>
          <w:color w:val="000000" w:themeColor="text1"/>
          <w:sz w:val="22"/>
          <w:szCs w:val="22"/>
        </w:rPr>
        <w:t>. Platform 1 will be closed off to the public as our teams move to upgrade the platform</w:t>
      </w:r>
      <w:r w:rsidR="00696C74">
        <w:rPr>
          <w:rFonts w:ascii="Wales Sans Body" w:hAnsi="Wales Sans Body" w:cs="Arial"/>
          <w:color w:val="000000" w:themeColor="text1"/>
          <w:sz w:val="22"/>
          <w:szCs w:val="22"/>
        </w:rPr>
        <w:t xml:space="preserve">, replacing the temporary platform extension. Access to and from the station </w:t>
      </w:r>
      <w:r w:rsidR="00C1318C">
        <w:rPr>
          <w:rFonts w:ascii="Wales Sans Body" w:hAnsi="Wales Sans Body" w:cs="Arial"/>
          <w:color w:val="000000" w:themeColor="text1"/>
          <w:sz w:val="22"/>
          <w:szCs w:val="22"/>
        </w:rPr>
        <w:t>will be via Lloyd George Avenue</w:t>
      </w:r>
      <w:r w:rsidR="00C54F2E">
        <w:rPr>
          <w:rFonts w:ascii="Wales Sans Body" w:hAnsi="Wales Sans Body" w:cs="Arial"/>
          <w:color w:val="000000" w:themeColor="text1"/>
          <w:sz w:val="22"/>
          <w:szCs w:val="22"/>
        </w:rPr>
        <w:t xml:space="preserve">, with the Bute Street entrance </w:t>
      </w:r>
      <w:r w:rsidR="00431707">
        <w:rPr>
          <w:rFonts w:ascii="Wales Sans Body" w:hAnsi="Wales Sans Body" w:cs="Arial"/>
          <w:color w:val="000000" w:themeColor="text1"/>
          <w:sz w:val="22"/>
          <w:szCs w:val="22"/>
        </w:rPr>
        <w:t xml:space="preserve">closed. </w:t>
      </w:r>
    </w:p>
    <w:p w14:paraId="7988B3BB" w14:textId="44670F9C" w:rsidR="00C9680A" w:rsidRPr="009C253B" w:rsidRDefault="00C9680A" w:rsidP="002F2A70">
      <w:pPr>
        <w:pBdr>
          <w:bottom w:val="single" w:sz="4" w:space="0" w:color="auto"/>
        </w:pBdr>
        <w:textAlignment w:val="baseline"/>
        <w:rPr>
          <w:rStyle w:val="normaltextrun"/>
          <w:rFonts w:ascii="Wales Sans Body" w:hAnsi="Wales Sans Body" w:cs="Arial"/>
          <w:color w:val="000000" w:themeColor="text1"/>
          <w:shd w:val="clear" w:color="auto" w:fill="FFFFFF"/>
        </w:rPr>
      </w:pPr>
    </w:p>
    <w:p w14:paraId="043F4B14" w14:textId="315C94AF" w:rsidR="00513031" w:rsidRPr="009C253B" w:rsidRDefault="00513031" w:rsidP="006314DE">
      <w:pPr>
        <w:textAlignment w:val="baseline"/>
        <w:rPr>
          <w:rStyle w:val="normaltextrun"/>
          <w:rFonts w:ascii="Wales Sans Body" w:hAnsi="Wales Sans Body" w:cs="Arial"/>
          <w:color w:val="000000" w:themeColor="text1"/>
          <w:shd w:val="clear" w:color="auto" w:fill="FFFFFF"/>
        </w:rPr>
      </w:pPr>
    </w:p>
    <w:p w14:paraId="0B837FAD" w14:textId="0D64FCF4" w:rsidR="172B095B" w:rsidRPr="00622876" w:rsidRDefault="172B095B" w:rsidP="00410892">
      <w:pPr>
        <w:rPr>
          <w:rFonts w:ascii="Wales Sans Body" w:hAnsi="Wales Sans Body"/>
        </w:rPr>
      </w:pPr>
      <w:r w:rsidRPr="00622876">
        <w:rPr>
          <w:rFonts w:ascii="Wales Sans Body" w:hAnsi="Wales Sans Body"/>
        </w:rPr>
        <w:t>The Welsh Government and TfW are committed to an ambitious programme of Metro improvements known as the Core Valleys Lines (CVL) Transformation. This transformation project has been part-funded by the European Regional Development Fund.</w:t>
      </w:r>
    </w:p>
    <w:p w14:paraId="6CD74276" w14:textId="020A144E" w:rsidR="00B53253" w:rsidRPr="00622876" w:rsidRDefault="00B53253" w:rsidP="006E3D67">
      <w:pPr>
        <w:textAlignment w:val="baseline"/>
        <w:rPr>
          <w:rStyle w:val="normaltextrun"/>
          <w:rFonts w:ascii="Wales Sans Body" w:hAnsi="Wales Sans Body" w:cs="Segoe UI"/>
          <w:shd w:val="clear" w:color="auto" w:fill="FFFFFF"/>
          <w:lang w:val="en-US"/>
        </w:rPr>
      </w:pPr>
    </w:p>
    <w:p w14:paraId="2275832A" w14:textId="77777777" w:rsidR="000D24EF" w:rsidRPr="000D24EF" w:rsidRDefault="000D24EF" w:rsidP="000D24EF">
      <w:pPr>
        <w:textAlignment w:val="baseline"/>
        <w:rPr>
          <w:rFonts w:ascii="Wales Sans Body" w:hAnsi="Wales Sans Body" w:cs="Arial"/>
          <w:color w:val="000000" w:themeColor="text1"/>
          <w:lang w:val="en-GB"/>
        </w:rPr>
      </w:pPr>
      <w:r w:rsidRPr="000D24EF">
        <w:rPr>
          <w:rFonts w:ascii="Wales Sans Body" w:hAnsi="Wales Sans Body" w:cs="Arial"/>
          <w:color w:val="000000" w:themeColor="text1"/>
          <w:lang w:val="en-GB"/>
        </w:rPr>
        <w:t>More information</w:t>
      </w:r>
    </w:p>
    <w:p w14:paraId="11359E21" w14:textId="77777777" w:rsidR="000D24EF" w:rsidRPr="000D24EF" w:rsidRDefault="000D24EF" w:rsidP="000D24EF">
      <w:pPr>
        <w:textAlignment w:val="baseline"/>
        <w:rPr>
          <w:rFonts w:ascii="Wales Sans Body" w:hAnsi="Wales Sans Body" w:cs="Arial"/>
          <w:color w:val="000000" w:themeColor="text1"/>
          <w:lang w:val="en-GB"/>
        </w:rPr>
      </w:pPr>
    </w:p>
    <w:p w14:paraId="5100107C" w14:textId="77777777" w:rsidR="000D24EF" w:rsidRPr="000D24EF" w:rsidRDefault="000D24EF" w:rsidP="000D24EF">
      <w:pPr>
        <w:textAlignment w:val="baseline"/>
        <w:rPr>
          <w:rFonts w:ascii="Wales Sans Body" w:hAnsi="Wales Sans Body" w:cs="Arial"/>
          <w:color w:val="000000" w:themeColor="text1"/>
          <w:lang w:val="en-GB"/>
        </w:rPr>
      </w:pPr>
      <w:r w:rsidRPr="000D24EF">
        <w:rPr>
          <w:rFonts w:ascii="Wales Sans Body" w:hAnsi="Wales Sans Body" w:cs="Arial"/>
          <w:color w:val="000000" w:themeColor="text1"/>
          <w:lang w:val="en-GB"/>
        </w:rPr>
        <w:t>You can access the Bay line FAQs using the links below:</w:t>
      </w:r>
    </w:p>
    <w:p w14:paraId="0A853D3E" w14:textId="77777777" w:rsidR="000D24EF" w:rsidRPr="000D24EF" w:rsidRDefault="000D24EF" w:rsidP="000D24EF">
      <w:pPr>
        <w:textAlignment w:val="baseline"/>
        <w:rPr>
          <w:rFonts w:ascii="Wales Sans Body" w:hAnsi="Wales Sans Body" w:cs="Arial"/>
          <w:color w:val="000000" w:themeColor="text1"/>
          <w:lang w:val="en-GB"/>
        </w:rPr>
      </w:pPr>
    </w:p>
    <w:p w14:paraId="348B1EFC" w14:textId="77777777" w:rsidR="000D24EF" w:rsidRPr="000D24EF" w:rsidRDefault="000D24EF" w:rsidP="000D24EF">
      <w:pPr>
        <w:textAlignment w:val="baseline"/>
        <w:rPr>
          <w:rFonts w:ascii="Wales Sans Body" w:hAnsi="Wales Sans Body" w:cs="Arial"/>
          <w:color w:val="000000" w:themeColor="text1"/>
          <w:lang w:val="en-GB"/>
        </w:rPr>
      </w:pPr>
      <w:proofErr w:type="spellStart"/>
      <w:proofErr w:type="gramStart"/>
      <w:r w:rsidRPr="000D24EF">
        <w:rPr>
          <w:rFonts w:ascii="Wales Sans Body" w:hAnsi="Wales Sans Body" w:cs="Arial"/>
          <w:color w:val="000000" w:themeColor="text1"/>
          <w:lang w:val="en-GB"/>
        </w:rPr>
        <w:t>tfw.wales</w:t>
      </w:r>
      <w:proofErr w:type="spellEnd"/>
      <w:proofErr w:type="gramEnd"/>
      <w:r w:rsidRPr="000D24EF">
        <w:rPr>
          <w:rFonts w:ascii="Wales Sans Body" w:hAnsi="Wales Sans Body" w:cs="Arial"/>
          <w:color w:val="000000" w:themeColor="text1"/>
          <w:lang w:val="en-GB"/>
        </w:rPr>
        <w:t>/</w:t>
      </w:r>
      <w:proofErr w:type="spellStart"/>
      <w:r w:rsidRPr="000D24EF">
        <w:rPr>
          <w:rFonts w:ascii="Wales Sans Body" w:hAnsi="Wales Sans Body" w:cs="Arial"/>
          <w:color w:val="000000" w:themeColor="text1"/>
          <w:lang w:val="en-GB"/>
        </w:rPr>
        <w:t>bayfaqs</w:t>
      </w:r>
      <w:proofErr w:type="spellEnd"/>
      <w:r w:rsidRPr="000D24EF">
        <w:rPr>
          <w:rFonts w:ascii="Wales Sans Body" w:hAnsi="Wales Sans Body" w:cs="Arial"/>
          <w:color w:val="000000" w:themeColor="text1"/>
          <w:lang w:val="en-GB"/>
        </w:rPr>
        <w:t xml:space="preserve"> </w:t>
      </w:r>
      <w:r w:rsidRPr="000D24EF">
        <w:rPr>
          <w:rFonts w:ascii="Wales Sans Body" w:hAnsi="Wales Sans Body" w:cs="Arial"/>
          <w:color w:val="000000" w:themeColor="text1"/>
          <w:lang w:val="en-GB"/>
        </w:rPr>
        <w:br/>
      </w:r>
      <w:proofErr w:type="spellStart"/>
      <w:r w:rsidRPr="000D24EF">
        <w:rPr>
          <w:rFonts w:ascii="Wales Sans Body" w:hAnsi="Wales Sans Body" w:cs="Arial"/>
          <w:color w:val="000000" w:themeColor="text1"/>
          <w:lang w:val="en-GB"/>
        </w:rPr>
        <w:t>tfw.wales</w:t>
      </w:r>
      <w:proofErr w:type="spellEnd"/>
      <w:r w:rsidRPr="000D24EF">
        <w:rPr>
          <w:rFonts w:ascii="Wales Sans Body" w:hAnsi="Wales Sans Body" w:cs="Arial"/>
          <w:color w:val="000000" w:themeColor="text1"/>
          <w:lang w:val="en-GB"/>
        </w:rPr>
        <w:t>/</w:t>
      </w:r>
      <w:proofErr w:type="spellStart"/>
      <w:r w:rsidRPr="000D24EF">
        <w:rPr>
          <w:rFonts w:ascii="Wales Sans Body" w:hAnsi="Wales Sans Body" w:cs="Arial"/>
          <w:color w:val="000000" w:themeColor="text1"/>
          <w:lang w:val="en-GB"/>
        </w:rPr>
        <w:t>cardiff</w:t>
      </w:r>
      <w:proofErr w:type="spellEnd"/>
      <w:r w:rsidRPr="000D24EF">
        <w:rPr>
          <w:rFonts w:ascii="Wales Sans Body" w:hAnsi="Wales Sans Body" w:cs="Arial"/>
          <w:color w:val="000000" w:themeColor="text1"/>
          <w:lang w:val="en-GB"/>
        </w:rPr>
        <w:t>-bay-line-</w:t>
      </w:r>
      <w:proofErr w:type="spellStart"/>
      <w:r w:rsidRPr="000D24EF">
        <w:rPr>
          <w:rFonts w:ascii="Wales Sans Body" w:hAnsi="Wales Sans Body" w:cs="Arial"/>
          <w:color w:val="000000" w:themeColor="text1"/>
          <w:lang w:val="en-GB"/>
        </w:rPr>
        <w:t>faq</w:t>
      </w:r>
      <w:proofErr w:type="spellEnd"/>
      <w:r w:rsidRPr="000D24EF">
        <w:rPr>
          <w:rFonts w:ascii="Wales Sans Body" w:hAnsi="Wales Sans Body" w:cs="Arial"/>
          <w:color w:val="000000" w:themeColor="text1"/>
          <w:lang w:val="en-GB"/>
        </w:rPr>
        <w:t>-</w:t>
      </w:r>
      <w:proofErr w:type="spellStart"/>
      <w:r w:rsidRPr="000D24EF">
        <w:rPr>
          <w:rFonts w:ascii="Wales Sans Body" w:hAnsi="Wales Sans Body" w:cs="Arial"/>
          <w:color w:val="000000" w:themeColor="text1"/>
          <w:lang w:val="en-GB"/>
        </w:rPr>
        <w:t>arabic</w:t>
      </w:r>
      <w:proofErr w:type="spellEnd"/>
    </w:p>
    <w:p w14:paraId="58306A82" w14:textId="77777777" w:rsidR="000D24EF" w:rsidRPr="000D24EF" w:rsidRDefault="000D24EF" w:rsidP="000D24EF">
      <w:pPr>
        <w:textAlignment w:val="baseline"/>
        <w:rPr>
          <w:rFonts w:ascii="Wales Sans Body" w:hAnsi="Wales Sans Body" w:cs="Arial"/>
          <w:color w:val="000000" w:themeColor="text1"/>
          <w:lang w:val="en-GB"/>
        </w:rPr>
      </w:pPr>
      <w:proofErr w:type="spellStart"/>
      <w:proofErr w:type="gramStart"/>
      <w:r w:rsidRPr="000D24EF">
        <w:rPr>
          <w:rFonts w:ascii="Wales Sans Body" w:hAnsi="Wales Sans Body" w:cs="Arial"/>
          <w:color w:val="000000" w:themeColor="text1"/>
          <w:lang w:val="en-GB"/>
        </w:rPr>
        <w:t>tfw.wales</w:t>
      </w:r>
      <w:proofErr w:type="spellEnd"/>
      <w:proofErr w:type="gramEnd"/>
      <w:r w:rsidRPr="000D24EF">
        <w:rPr>
          <w:rFonts w:ascii="Wales Sans Body" w:hAnsi="Wales Sans Body" w:cs="Arial"/>
          <w:color w:val="000000" w:themeColor="text1"/>
          <w:lang w:val="en-GB"/>
        </w:rPr>
        <w:t>/</w:t>
      </w:r>
      <w:proofErr w:type="spellStart"/>
      <w:r w:rsidRPr="000D24EF">
        <w:rPr>
          <w:rFonts w:ascii="Wales Sans Body" w:hAnsi="Wales Sans Body" w:cs="Arial"/>
          <w:color w:val="000000" w:themeColor="text1"/>
          <w:lang w:val="en-GB"/>
        </w:rPr>
        <w:t>cardiff</w:t>
      </w:r>
      <w:proofErr w:type="spellEnd"/>
      <w:r w:rsidRPr="000D24EF">
        <w:rPr>
          <w:rFonts w:ascii="Wales Sans Body" w:hAnsi="Wales Sans Body" w:cs="Arial"/>
          <w:color w:val="000000" w:themeColor="text1"/>
          <w:lang w:val="en-GB"/>
        </w:rPr>
        <w:t>-bay-line-</w:t>
      </w:r>
      <w:proofErr w:type="spellStart"/>
      <w:r w:rsidRPr="000D24EF">
        <w:rPr>
          <w:rFonts w:ascii="Wales Sans Body" w:hAnsi="Wales Sans Body" w:cs="Arial"/>
          <w:color w:val="000000" w:themeColor="text1"/>
          <w:lang w:val="en-GB"/>
        </w:rPr>
        <w:t>faq</w:t>
      </w:r>
      <w:proofErr w:type="spellEnd"/>
      <w:r w:rsidRPr="000D24EF">
        <w:rPr>
          <w:rFonts w:ascii="Wales Sans Body" w:hAnsi="Wales Sans Body" w:cs="Arial"/>
          <w:color w:val="000000" w:themeColor="text1"/>
          <w:lang w:val="en-GB"/>
        </w:rPr>
        <w:t>-</w:t>
      </w:r>
      <w:proofErr w:type="spellStart"/>
      <w:r w:rsidRPr="000D24EF">
        <w:rPr>
          <w:rFonts w:ascii="Wales Sans Body" w:hAnsi="Wales Sans Body" w:cs="Arial"/>
          <w:color w:val="000000" w:themeColor="text1"/>
          <w:lang w:val="en-GB"/>
        </w:rPr>
        <w:t>somali</w:t>
      </w:r>
      <w:proofErr w:type="spellEnd"/>
    </w:p>
    <w:p w14:paraId="5472E992" w14:textId="77777777" w:rsidR="000D24EF" w:rsidRPr="000D24EF" w:rsidRDefault="000D24EF" w:rsidP="000D24EF">
      <w:pPr>
        <w:textAlignment w:val="baseline"/>
        <w:rPr>
          <w:rFonts w:ascii="Wales Sans Body" w:hAnsi="Wales Sans Body" w:cs="Arial"/>
          <w:color w:val="000000" w:themeColor="text1"/>
          <w:lang w:val="en-GB"/>
        </w:rPr>
      </w:pPr>
      <w:proofErr w:type="spellStart"/>
      <w:proofErr w:type="gramStart"/>
      <w:r w:rsidRPr="000D24EF">
        <w:rPr>
          <w:rFonts w:ascii="Wales Sans Body" w:hAnsi="Wales Sans Body" w:cs="Arial"/>
          <w:color w:val="000000" w:themeColor="text1"/>
          <w:lang w:val="en-GB"/>
        </w:rPr>
        <w:t>tfw.wales</w:t>
      </w:r>
      <w:proofErr w:type="spellEnd"/>
      <w:proofErr w:type="gramEnd"/>
      <w:r w:rsidRPr="000D24EF">
        <w:rPr>
          <w:rFonts w:ascii="Wales Sans Body" w:hAnsi="Wales Sans Body" w:cs="Arial"/>
          <w:color w:val="000000" w:themeColor="text1"/>
          <w:lang w:val="en-GB"/>
        </w:rPr>
        <w:t>/</w:t>
      </w:r>
      <w:proofErr w:type="spellStart"/>
      <w:r w:rsidRPr="000D24EF">
        <w:rPr>
          <w:rFonts w:ascii="Wales Sans Body" w:hAnsi="Wales Sans Body" w:cs="Arial"/>
          <w:color w:val="000000" w:themeColor="text1"/>
          <w:lang w:val="en-GB"/>
        </w:rPr>
        <w:t>cardiff</w:t>
      </w:r>
      <w:proofErr w:type="spellEnd"/>
      <w:r w:rsidRPr="000D24EF">
        <w:rPr>
          <w:rFonts w:ascii="Wales Sans Body" w:hAnsi="Wales Sans Body" w:cs="Arial"/>
          <w:color w:val="000000" w:themeColor="text1"/>
          <w:lang w:val="en-GB"/>
        </w:rPr>
        <w:t>-bay-line-</w:t>
      </w:r>
      <w:proofErr w:type="spellStart"/>
      <w:r w:rsidRPr="000D24EF">
        <w:rPr>
          <w:rFonts w:ascii="Wales Sans Body" w:hAnsi="Wales Sans Body" w:cs="Arial"/>
          <w:color w:val="000000" w:themeColor="text1"/>
          <w:lang w:val="en-GB"/>
        </w:rPr>
        <w:t>faq</w:t>
      </w:r>
      <w:proofErr w:type="spellEnd"/>
      <w:r w:rsidRPr="000D24EF">
        <w:rPr>
          <w:rFonts w:ascii="Wales Sans Body" w:hAnsi="Wales Sans Body" w:cs="Arial"/>
          <w:color w:val="000000" w:themeColor="text1"/>
          <w:lang w:val="en-GB"/>
        </w:rPr>
        <w:t>-</w:t>
      </w:r>
      <w:proofErr w:type="spellStart"/>
      <w:r w:rsidRPr="000D24EF">
        <w:rPr>
          <w:rFonts w:ascii="Wales Sans Body" w:hAnsi="Wales Sans Body" w:cs="Arial"/>
          <w:color w:val="000000" w:themeColor="text1"/>
          <w:lang w:val="en-GB"/>
        </w:rPr>
        <w:t>urdu</w:t>
      </w:r>
      <w:proofErr w:type="spellEnd"/>
    </w:p>
    <w:p w14:paraId="12ACCF16" w14:textId="77777777" w:rsidR="000D24EF" w:rsidRDefault="000D24EF" w:rsidP="00B82E0D">
      <w:pPr>
        <w:textAlignment w:val="baseline"/>
        <w:rPr>
          <w:rFonts w:ascii="Wales Sans Body" w:hAnsi="Wales Sans Body" w:cs="Arial"/>
          <w:color w:val="000000" w:themeColor="text1"/>
        </w:rPr>
      </w:pPr>
    </w:p>
    <w:p w14:paraId="5DAE4309" w14:textId="77777777" w:rsidR="000D24EF" w:rsidRPr="000D24EF" w:rsidRDefault="000D24EF" w:rsidP="000D24EF">
      <w:pPr>
        <w:textAlignment w:val="baseline"/>
        <w:rPr>
          <w:rFonts w:ascii="Wales Sans Body" w:hAnsi="Wales Sans Body" w:cs="Arial"/>
          <w:bCs/>
          <w:color w:val="000000" w:themeColor="text1"/>
        </w:rPr>
      </w:pPr>
      <w:r w:rsidRPr="000D24EF">
        <w:rPr>
          <w:rFonts w:ascii="Wales Sans Body" w:hAnsi="Wales Sans Body" w:cs="Arial"/>
          <w:bCs/>
          <w:color w:val="000000" w:themeColor="text1"/>
        </w:rPr>
        <w:t>Contact us</w:t>
      </w:r>
    </w:p>
    <w:p w14:paraId="014EA4A3" w14:textId="77777777" w:rsidR="000D24EF" w:rsidRPr="000D24EF" w:rsidRDefault="000D24EF" w:rsidP="000D24EF">
      <w:pPr>
        <w:textAlignment w:val="baseline"/>
        <w:rPr>
          <w:rFonts w:ascii="Wales Sans Body" w:hAnsi="Wales Sans Body" w:cs="Arial"/>
          <w:b/>
          <w:color w:val="000000" w:themeColor="text1"/>
        </w:rPr>
      </w:pPr>
    </w:p>
    <w:p w14:paraId="410EB810" w14:textId="77777777" w:rsidR="000D24EF" w:rsidRPr="000D24EF" w:rsidRDefault="000D24EF" w:rsidP="000D24EF">
      <w:pPr>
        <w:textAlignment w:val="baseline"/>
        <w:rPr>
          <w:rFonts w:ascii="Wales Sans Body" w:hAnsi="Wales Sans Body" w:cs="Arial"/>
          <w:color w:val="000000" w:themeColor="text1"/>
          <w:lang w:val="en-GB"/>
        </w:rPr>
      </w:pPr>
      <w:r w:rsidRPr="000D24EF">
        <w:rPr>
          <w:rFonts w:ascii="Wales Sans Body" w:hAnsi="Wales Sans Body" w:cs="Arial"/>
          <w:color w:val="000000" w:themeColor="text1"/>
        </w:rPr>
        <w:t xml:space="preserve">Our team is available to answer your questions 24/7, so please call us on 033 33 211 202 or visit  tfw.wales/help-and-contact. You may contact us via WhatsApp on </w:t>
      </w:r>
      <w:r w:rsidRPr="000D24EF">
        <w:rPr>
          <w:rFonts w:ascii="Wales Sans Body" w:hAnsi="Wales Sans Body" w:cs="Arial"/>
          <w:color w:val="000000" w:themeColor="text1"/>
          <w:lang w:val="en-GB"/>
        </w:rPr>
        <w:t xml:space="preserve">07790 952507 (0700-2000 on Monday to Friday, 0800-2000 on Saturday, and 1100-2000 on Sunday). </w:t>
      </w:r>
    </w:p>
    <w:p w14:paraId="6CB81627" w14:textId="77777777" w:rsidR="000D24EF" w:rsidRPr="000D24EF" w:rsidRDefault="000D24EF" w:rsidP="000D24EF">
      <w:pPr>
        <w:textAlignment w:val="baseline"/>
        <w:rPr>
          <w:rFonts w:ascii="Wales Sans Body" w:hAnsi="Wales Sans Body" w:cs="Arial"/>
          <w:color w:val="000000" w:themeColor="text1"/>
        </w:rPr>
      </w:pPr>
    </w:p>
    <w:p w14:paraId="68A5F078" w14:textId="06E2F97C" w:rsidR="000D24EF" w:rsidRPr="000D24EF" w:rsidRDefault="000D24EF" w:rsidP="000D24EF">
      <w:pPr>
        <w:textAlignment w:val="baseline"/>
        <w:rPr>
          <w:rFonts w:ascii="Wales Sans Body" w:hAnsi="Wales Sans Body" w:cs="Arial"/>
          <w:color w:val="000000" w:themeColor="text1"/>
        </w:rPr>
      </w:pPr>
      <w:r w:rsidRPr="000D24EF">
        <w:rPr>
          <w:rFonts w:ascii="Wales Sans Body" w:hAnsi="Wales Sans Body" w:cs="Arial"/>
          <w:color w:val="000000" w:themeColor="text1"/>
        </w:rPr>
        <w:t>Yours faithfully,</w:t>
      </w:r>
    </w:p>
    <w:p w14:paraId="2A427E43" w14:textId="2C96E216" w:rsidR="00DE4092" w:rsidRPr="00622876" w:rsidRDefault="000D24EF" w:rsidP="00B82E0D">
      <w:pPr>
        <w:textAlignment w:val="baseline"/>
        <w:rPr>
          <w:rFonts w:ascii="Wales Sans Body" w:hAnsi="Wales Sans Body" w:cs="Arial"/>
          <w:color w:val="000000" w:themeColor="text1"/>
        </w:rPr>
      </w:pPr>
      <w:r w:rsidRPr="000D24EF">
        <w:rPr>
          <w:rFonts w:ascii="Wales Sans Body" w:hAnsi="Wales Sans Body" w:cs="Arial"/>
          <w:b/>
          <w:color w:val="000000" w:themeColor="text1"/>
        </w:rPr>
        <w:t xml:space="preserve">Community Engagement </w:t>
      </w:r>
      <w:r w:rsidRPr="000D24EF">
        <w:rPr>
          <w:rFonts w:ascii="Wales Sans Body" w:hAnsi="Wales Sans Body" w:cs="Arial"/>
          <w:b/>
          <w:bCs/>
          <w:color w:val="000000" w:themeColor="text1"/>
        </w:rPr>
        <w:t>team, Transport for Wales</w:t>
      </w:r>
    </w:p>
    <w:sectPr w:rsidR="00DE4092" w:rsidRPr="00622876" w:rsidSect="004654B1">
      <w:headerReference w:type="even" r:id="rId13"/>
      <w:headerReference w:type="default" r:id="rId14"/>
      <w:footerReference w:type="even" r:id="rId15"/>
      <w:footerReference w:type="default" r:id="rId16"/>
      <w:pgSz w:w="11906" w:h="16838"/>
      <w:pgMar w:top="1440" w:right="1080" w:bottom="1440" w:left="1080" w:header="850" w:footer="15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D37B55" w14:textId="77777777" w:rsidR="00471BFF" w:rsidRDefault="00471BFF" w:rsidP="00B31E9E">
      <w:r>
        <w:separator/>
      </w:r>
    </w:p>
  </w:endnote>
  <w:endnote w:type="continuationSeparator" w:id="0">
    <w:p w14:paraId="7C5C5A80" w14:textId="77777777" w:rsidR="00471BFF" w:rsidRDefault="00471BFF" w:rsidP="00B31E9E">
      <w:r>
        <w:continuationSeparator/>
      </w:r>
    </w:p>
  </w:endnote>
  <w:endnote w:type="continuationNotice" w:id="1">
    <w:p w14:paraId="33F7BE47" w14:textId="77777777" w:rsidR="00471BFF" w:rsidRDefault="00471B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ales Sans Body">
    <w:altName w:val="Calibri"/>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ales Sans Body Light">
    <w:charset w:val="00"/>
    <w:family w:val="modern"/>
    <w:notTrueType/>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Wales Sans Body Medium">
    <w:charset w:val="00"/>
    <w:family w:val="moder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A3F7D" w14:textId="74285C29" w:rsidR="00FE402D" w:rsidRDefault="00035FDC">
    <w:pPr>
      <w:pStyle w:val="Footer"/>
    </w:pPr>
    <w:r w:rsidRPr="00035FDC">
      <w:rPr>
        <w:noProof/>
      </w:rPr>
      <w:drawing>
        <wp:anchor distT="0" distB="0" distL="114300" distR="114300" simplePos="0" relativeHeight="251658246" behindDoc="1" locked="0" layoutInCell="1" allowOverlap="1" wp14:anchorId="10EDED7B" wp14:editId="70299CA2">
          <wp:simplePos x="0" y="0"/>
          <wp:positionH relativeFrom="column">
            <wp:posOffset>-647700</wp:posOffset>
          </wp:positionH>
          <wp:positionV relativeFrom="paragraph">
            <wp:posOffset>14605</wp:posOffset>
          </wp:positionV>
          <wp:extent cx="5731510" cy="50038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500380"/>
                  </a:xfrm>
                  <a:prstGeom prst="rect">
                    <a:avLst/>
                  </a:prstGeom>
                  <a:noFill/>
                  <a:ln>
                    <a:noFill/>
                  </a:ln>
                </pic:spPr>
              </pic:pic>
            </a:graphicData>
          </a:graphic>
        </wp:anchor>
      </w:drawing>
    </w:r>
    <w:r w:rsidRPr="00035FDC">
      <w:rPr>
        <w:noProof/>
      </w:rPr>
      <w:drawing>
        <wp:anchor distT="0" distB="0" distL="114300" distR="114300" simplePos="0" relativeHeight="251658245" behindDoc="0" locked="0" layoutInCell="1" allowOverlap="1" wp14:anchorId="365AD4D7" wp14:editId="3E25F7C8">
          <wp:simplePos x="0" y="0"/>
          <wp:positionH relativeFrom="margin">
            <wp:posOffset>4787900</wp:posOffset>
          </wp:positionH>
          <wp:positionV relativeFrom="paragraph">
            <wp:posOffset>-1395095</wp:posOffset>
          </wp:positionV>
          <wp:extent cx="1619885" cy="1180465"/>
          <wp:effectExtent l="0" t="0" r="0" b="635"/>
          <wp:wrapNone/>
          <wp:docPr id="1" name="Picture 1" descr="Part funded by the European Development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 funded by the European Development Fun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19885"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37542" w14:textId="2345EEA7" w:rsidR="00FE402D" w:rsidRDefault="00FE402D">
    <w:pPr>
      <w:pStyle w:val="Footer"/>
    </w:pPr>
  </w:p>
  <w:p w14:paraId="2A19F31D" w14:textId="4CE143ED" w:rsidR="00FE402D" w:rsidRDefault="00F866D3">
    <w:pPr>
      <w:pStyle w:val="Footer"/>
    </w:pPr>
    <w:r w:rsidRPr="00035FDC">
      <w:rPr>
        <w:noProof/>
      </w:rPr>
      <w:drawing>
        <wp:anchor distT="0" distB="0" distL="114300" distR="114300" simplePos="0" relativeHeight="251658249" behindDoc="0" locked="0" layoutInCell="1" allowOverlap="1" wp14:anchorId="0D47D66A" wp14:editId="0DC78349">
          <wp:simplePos x="0" y="0"/>
          <wp:positionH relativeFrom="margin">
            <wp:posOffset>5050790</wp:posOffset>
          </wp:positionH>
          <wp:positionV relativeFrom="paragraph">
            <wp:posOffset>125095</wp:posOffset>
          </wp:positionV>
          <wp:extent cx="1353820" cy="986790"/>
          <wp:effectExtent l="0" t="0" r="0" b="3810"/>
          <wp:wrapSquare wrapText="bothSides"/>
          <wp:docPr id="6" name="Picture 6" descr="Part funded by the European Development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 funded by the European Development Fun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3820" cy="986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C25F28" w14:textId="62717E75" w:rsidR="00FE402D" w:rsidRDefault="00CB0AC5">
    <w:pPr>
      <w:pStyle w:val="Footer"/>
    </w:pPr>
    <w:r w:rsidRPr="00870ED0">
      <w:rPr>
        <w:noProof/>
      </w:rPr>
      <w:drawing>
        <wp:anchor distT="0" distB="0" distL="114300" distR="114300" simplePos="0" relativeHeight="251658244" behindDoc="1" locked="0" layoutInCell="1" allowOverlap="1" wp14:anchorId="0E68BD32" wp14:editId="6DC1317D">
          <wp:simplePos x="0" y="0"/>
          <wp:positionH relativeFrom="column">
            <wp:posOffset>-247956</wp:posOffset>
          </wp:positionH>
          <wp:positionV relativeFrom="paragraph">
            <wp:posOffset>459285</wp:posOffset>
          </wp:positionV>
          <wp:extent cx="4699221" cy="410258"/>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99221" cy="41025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E72CE3" w14:textId="77777777" w:rsidR="00471BFF" w:rsidRDefault="00471BFF" w:rsidP="00B31E9E">
      <w:r>
        <w:separator/>
      </w:r>
    </w:p>
  </w:footnote>
  <w:footnote w:type="continuationSeparator" w:id="0">
    <w:p w14:paraId="08E28A92" w14:textId="77777777" w:rsidR="00471BFF" w:rsidRDefault="00471BFF" w:rsidP="00B31E9E">
      <w:r>
        <w:continuationSeparator/>
      </w:r>
    </w:p>
  </w:footnote>
  <w:footnote w:type="continuationNotice" w:id="1">
    <w:p w14:paraId="49432DCC" w14:textId="77777777" w:rsidR="00471BFF" w:rsidRDefault="00471B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7DC35" w14:textId="43D51D3B" w:rsidR="00035FDC" w:rsidRDefault="00035FDC">
    <w:pPr>
      <w:pStyle w:val="Header"/>
    </w:pPr>
    <w:r w:rsidRPr="00035FDC">
      <w:rPr>
        <w:noProof/>
      </w:rPr>
      <w:drawing>
        <wp:anchor distT="0" distB="0" distL="114300" distR="114300" simplePos="0" relativeHeight="251658247" behindDoc="1" locked="0" layoutInCell="1" allowOverlap="1" wp14:anchorId="1945B53B" wp14:editId="644BDC04">
          <wp:simplePos x="0" y="0"/>
          <wp:positionH relativeFrom="margin">
            <wp:posOffset>-114300</wp:posOffset>
          </wp:positionH>
          <wp:positionV relativeFrom="paragraph">
            <wp:posOffset>-241935</wp:posOffset>
          </wp:positionV>
          <wp:extent cx="2628900" cy="6159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FDC">
      <w:rPr>
        <w:noProof/>
      </w:rPr>
      <w:drawing>
        <wp:anchor distT="0" distB="0" distL="114300" distR="114300" simplePos="0" relativeHeight="251658248" behindDoc="1" locked="0" layoutInCell="1" allowOverlap="1" wp14:anchorId="7EA43243" wp14:editId="2C0E632C">
          <wp:simplePos x="0" y="0"/>
          <wp:positionH relativeFrom="column">
            <wp:posOffset>3362325</wp:posOffset>
          </wp:positionH>
          <wp:positionV relativeFrom="paragraph">
            <wp:posOffset>-148590</wp:posOffset>
          </wp:positionV>
          <wp:extent cx="2222500" cy="42545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2500" cy="425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3F5AC" w14:textId="61087A76" w:rsidR="00FE402D" w:rsidRDefault="006B1C84" w:rsidP="00D73E85">
    <w:pPr>
      <w:pStyle w:val="Header"/>
      <w:tabs>
        <w:tab w:val="clear" w:pos="4513"/>
        <w:tab w:val="clear" w:pos="9026"/>
        <w:tab w:val="left" w:pos="6790"/>
        <w:tab w:val="left" w:pos="7350"/>
      </w:tabs>
    </w:pPr>
    <w:r>
      <w:rPr>
        <w:noProof/>
      </w:rPr>
      <w:drawing>
        <wp:anchor distT="0" distB="0" distL="114300" distR="114300" simplePos="0" relativeHeight="251658240" behindDoc="1" locked="0" layoutInCell="1" allowOverlap="1" wp14:anchorId="78B6E288" wp14:editId="2A9123F6">
          <wp:simplePos x="0" y="0"/>
          <wp:positionH relativeFrom="margin">
            <wp:posOffset>0</wp:posOffset>
          </wp:positionH>
          <wp:positionV relativeFrom="paragraph">
            <wp:posOffset>-315433</wp:posOffset>
          </wp:positionV>
          <wp:extent cx="2628900" cy="6159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7A793A2C" wp14:editId="1D4EED5E">
          <wp:simplePos x="0" y="0"/>
          <wp:positionH relativeFrom="column">
            <wp:posOffset>3765107</wp:posOffset>
          </wp:positionH>
          <wp:positionV relativeFrom="paragraph">
            <wp:posOffset>-203687</wp:posOffset>
          </wp:positionV>
          <wp:extent cx="2222500" cy="42545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250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02D">
      <w:rPr>
        <w:noProof/>
        <w:lang w:val="en-US"/>
      </w:rPr>
      <w:drawing>
        <wp:anchor distT="0" distB="0" distL="114300" distR="114300" simplePos="0" relativeHeight="251658243" behindDoc="0" locked="0" layoutInCell="1" allowOverlap="1" wp14:anchorId="2482A2B6" wp14:editId="4B647B11">
          <wp:simplePos x="0" y="0"/>
          <wp:positionH relativeFrom="margin">
            <wp:posOffset>-647700</wp:posOffset>
          </wp:positionH>
          <wp:positionV relativeFrom="paragraph">
            <wp:posOffset>-1866900</wp:posOffset>
          </wp:positionV>
          <wp:extent cx="1620000" cy="1180800"/>
          <wp:effectExtent l="0" t="0" r="0" b="635"/>
          <wp:wrapNone/>
          <wp:docPr id="5" name="Picture 5" descr="Part funded by the European Development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 funded by the European Development Fun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620000" cy="118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02D">
      <w:rPr>
        <w:noProof/>
        <w:lang w:val="en-US"/>
      </w:rPr>
      <w:drawing>
        <wp:anchor distT="0" distB="0" distL="114300" distR="114300" simplePos="0" relativeHeight="251658242" behindDoc="0" locked="0" layoutInCell="1" allowOverlap="1" wp14:anchorId="5B429268" wp14:editId="0FCFB5B8">
          <wp:simplePos x="0" y="0"/>
          <wp:positionH relativeFrom="margin">
            <wp:posOffset>-800100</wp:posOffset>
          </wp:positionH>
          <wp:positionV relativeFrom="paragraph">
            <wp:posOffset>-2019300</wp:posOffset>
          </wp:positionV>
          <wp:extent cx="1620000" cy="1180800"/>
          <wp:effectExtent l="0" t="0" r="0" b="635"/>
          <wp:wrapNone/>
          <wp:docPr id="3" name="Picture 3" descr="Part funded by the European Development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 funded by the European Development Fun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620000" cy="118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02D">
      <w:tab/>
    </w:r>
    <w:r w:rsidR="00D73E85">
      <w:tab/>
    </w:r>
  </w:p>
</w:hdr>
</file>

<file path=word/intelligence2.xml><?xml version="1.0" encoding="utf-8"?>
<int2:intelligence xmlns:int2="http://schemas.microsoft.com/office/intelligence/2020/intelligence" xmlns:oel="http://schemas.microsoft.com/office/2019/extlst">
  <int2:observations>
    <int2:textHash int2:hashCode="N9QWmb3uT8uWnK" int2:id="0yhKlOEU">
      <int2:state int2:value="Rejected" int2:type="AugLoop_Text_Critique"/>
    </int2:textHash>
    <int2:textHash int2:hashCode="UA+HLrGYPGG6WC" int2:id="EggALNQS">
      <int2:state int2:value="Rejected" int2:type="AugLoop_Text_Critique"/>
    </int2:textHash>
    <int2:textHash int2:hashCode="yKtRiV2ooqPqBP" int2:id="W4639ff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10F56"/>
    <w:multiLevelType w:val="hybridMultilevel"/>
    <w:tmpl w:val="1F9C1ECC"/>
    <w:lvl w:ilvl="0" w:tplc="9DE6EB5C">
      <w:numFmt w:val="bullet"/>
      <w:lvlText w:val="•"/>
      <w:lvlJc w:val="left"/>
      <w:pPr>
        <w:ind w:left="720" w:hanging="360"/>
      </w:pPr>
      <w:rPr>
        <w:rFonts w:ascii="Wales Sans Body" w:eastAsiaTheme="minorHAnsi" w:hAnsi="Wales Sans Body"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7C45FB"/>
    <w:multiLevelType w:val="hybridMultilevel"/>
    <w:tmpl w:val="C74AD8F8"/>
    <w:lvl w:ilvl="0" w:tplc="E60ACECA">
      <w:numFmt w:val="bullet"/>
      <w:lvlText w:val="-"/>
      <w:lvlJc w:val="left"/>
      <w:pPr>
        <w:ind w:left="720" w:hanging="360"/>
      </w:pPr>
      <w:rPr>
        <w:rFonts w:ascii="Wales Sans Body" w:eastAsiaTheme="minorHAnsi" w:hAnsi="Wales Sans Body"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23EE8"/>
    <w:multiLevelType w:val="hybridMultilevel"/>
    <w:tmpl w:val="F1A86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091BBE"/>
    <w:multiLevelType w:val="hybridMultilevel"/>
    <w:tmpl w:val="007E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317F4E"/>
    <w:multiLevelType w:val="hybridMultilevel"/>
    <w:tmpl w:val="60401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3B7757"/>
    <w:multiLevelType w:val="hybridMultilevel"/>
    <w:tmpl w:val="1E867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2E7036"/>
    <w:multiLevelType w:val="hybridMultilevel"/>
    <w:tmpl w:val="09B25C90"/>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C049A3"/>
    <w:multiLevelType w:val="hybridMultilevel"/>
    <w:tmpl w:val="69B4B168"/>
    <w:lvl w:ilvl="0" w:tplc="FFFFFFFF">
      <w:start w:val="1"/>
      <w:numFmt w:val="bullet"/>
      <w:lvlText w:val=""/>
      <w:lvlJc w:val="left"/>
      <w:pPr>
        <w:ind w:left="720" w:hanging="360"/>
      </w:pPr>
      <w:rPr>
        <w:rFonts w:ascii="Symbol" w:hAnsi="Symbol" w:hint="default"/>
      </w:rPr>
    </w:lvl>
    <w:lvl w:ilvl="1" w:tplc="4A46E7C6">
      <w:start w:val="1"/>
      <w:numFmt w:val="bullet"/>
      <w:lvlText w:val="o"/>
      <w:lvlJc w:val="left"/>
      <w:pPr>
        <w:ind w:left="1440" w:hanging="360"/>
      </w:pPr>
      <w:rPr>
        <w:rFonts w:ascii="Courier New" w:hAnsi="Courier New" w:hint="default"/>
      </w:rPr>
    </w:lvl>
    <w:lvl w:ilvl="2" w:tplc="27F4060E">
      <w:start w:val="1"/>
      <w:numFmt w:val="bullet"/>
      <w:lvlText w:val=""/>
      <w:lvlJc w:val="left"/>
      <w:pPr>
        <w:ind w:left="2160" w:hanging="360"/>
      </w:pPr>
      <w:rPr>
        <w:rFonts w:ascii="Wingdings" w:hAnsi="Wingdings" w:hint="default"/>
      </w:rPr>
    </w:lvl>
    <w:lvl w:ilvl="3" w:tplc="C206078C">
      <w:start w:val="1"/>
      <w:numFmt w:val="bullet"/>
      <w:lvlText w:val=""/>
      <w:lvlJc w:val="left"/>
      <w:pPr>
        <w:ind w:left="2880" w:hanging="360"/>
      </w:pPr>
      <w:rPr>
        <w:rFonts w:ascii="Symbol" w:hAnsi="Symbol" w:hint="default"/>
      </w:rPr>
    </w:lvl>
    <w:lvl w:ilvl="4" w:tplc="0478BFE4">
      <w:start w:val="1"/>
      <w:numFmt w:val="bullet"/>
      <w:lvlText w:val="o"/>
      <w:lvlJc w:val="left"/>
      <w:pPr>
        <w:ind w:left="3600" w:hanging="360"/>
      </w:pPr>
      <w:rPr>
        <w:rFonts w:ascii="Courier New" w:hAnsi="Courier New" w:hint="default"/>
      </w:rPr>
    </w:lvl>
    <w:lvl w:ilvl="5" w:tplc="155478B2">
      <w:start w:val="1"/>
      <w:numFmt w:val="bullet"/>
      <w:lvlText w:val=""/>
      <w:lvlJc w:val="left"/>
      <w:pPr>
        <w:ind w:left="4320" w:hanging="360"/>
      </w:pPr>
      <w:rPr>
        <w:rFonts w:ascii="Wingdings" w:hAnsi="Wingdings" w:hint="default"/>
      </w:rPr>
    </w:lvl>
    <w:lvl w:ilvl="6" w:tplc="CBF29EAE">
      <w:start w:val="1"/>
      <w:numFmt w:val="bullet"/>
      <w:lvlText w:val=""/>
      <w:lvlJc w:val="left"/>
      <w:pPr>
        <w:ind w:left="5040" w:hanging="360"/>
      </w:pPr>
      <w:rPr>
        <w:rFonts w:ascii="Symbol" w:hAnsi="Symbol" w:hint="default"/>
      </w:rPr>
    </w:lvl>
    <w:lvl w:ilvl="7" w:tplc="0646E3CA">
      <w:start w:val="1"/>
      <w:numFmt w:val="bullet"/>
      <w:lvlText w:val="o"/>
      <w:lvlJc w:val="left"/>
      <w:pPr>
        <w:ind w:left="5760" w:hanging="360"/>
      </w:pPr>
      <w:rPr>
        <w:rFonts w:ascii="Courier New" w:hAnsi="Courier New" w:hint="default"/>
      </w:rPr>
    </w:lvl>
    <w:lvl w:ilvl="8" w:tplc="82F2049A">
      <w:start w:val="1"/>
      <w:numFmt w:val="bullet"/>
      <w:lvlText w:val=""/>
      <w:lvlJc w:val="left"/>
      <w:pPr>
        <w:ind w:left="6480" w:hanging="360"/>
      </w:pPr>
      <w:rPr>
        <w:rFonts w:ascii="Wingdings" w:hAnsi="Wingdings" w:hint="default"/>
      </w:rPr>
    </w:lvl>
  </w:abstractNum>
  <w:abstractNum w:abstractNumId="8" w15:restartNumberingAfterBreak="0">
    <w:nsid w:val="12C25C50"/>
    <w:multiLevelType w:val="hybridMultilevel"/>
    <w:tmpl w:val="F0B4B690"/>
    <w:lvl w:ilvl="0" w:tplc="9DE6EB5C">
      <w:numFmt w:val="bullet"/>
      <w:lvlText w:val="•"/>
      <w:lvlJc w:val="left"/>
      <w:pPr>
        <w:ind w:left="720" w:hanging="360"/>
      </w:pPr>
      <w:rPr>
        <w:rFonts w:ascii="Wales Sans Body" w:eastAsiaTheme="minorHAnsi" w:hAnsi="Wales Sans Body"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D50AA4"/>
    <w:multiLevelType w:val="multilevel"/>
    <w:tmpl w:val="E31C6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08327B"/>
    <w:multiLevelType w:val="hybridMultilevel"/>
    <w:tmpl w:val="A1F4A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441CA9"/>
    <w:multiLevelType w:val="hybridMultilevel"/>
    <w:tmpl w:val="82489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364F17"/>
    <w:multiLevelType w:val="multilevel"/>
    <w:tmpl w:val="BAC81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7F46CA"/>
    <w:multiLevelType w:val="hybridMultilevel"/>
    <w:tmpl w:val="C7B63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3B7AC8"/>
    <w:multiLevelType w:val="multilevel"/>
    <w:tmpl w:val="49187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827A36"/>
    <w:multiLevelType w:val="hybridMultilevel"/>
    <w:tmpl w:val="7C0A2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DF28CB"/>
    <w:multiLevelType w:val="multilevel"/>
    <w:tmpl w:val="54128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CA6CD2"/>
    <w:multiLevelType w:val="hybridMultilevel"/>
    <w:tmpl w:val="F52AD584"/>
    <w:lvl w:ilvl="0" w:tplc="4384694C">
      <w:start w:val="25"/>
      <w:numFmt w:val="bullet"/>
      <w:lvlText w:val=""/>
      <w:lvlJc w:val="left"/>
      <w:pPr>
        <w:ind w:left="720" w:hanging="360"/>
      </w:pPr>
      <w:rPr>
        <w:rFonts w:ascii="Symbol" w:eastAsia="Wales Sans Body Light" w:hAnsi="Symbol" w:cs="Wales Sans Body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551AB4"/>
    <w:multiLevelType w:val="hybridMultilevel"/>
    <w:tmpl w:val="613A4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6D0043"/>
    <w:multiLevelType w:val="hybridMultilevel"/>
    <w:tmpl w:val="72FCB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880FE0"/>
    <w:multiLevelType w:val="hybridMultilevel"/>
    <w:tmpl w:val="6D0498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37F4491B"/>
    <w:multiLevelType w:val="hybridMultilevel"/>
    <w:tmpl w:val="A8425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E224A3"/>
    <w:multiLevelType w:val="hybridMultilevel"/>
    <w:tmpl w:val="58982E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2F5025B"/>
    <w:multiLevelType w:val="hybridMultilevel"/>
    <w:tmpl w:val="0868DAD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47E5962"/>
    <w:multiLevelType w:val="hybridMultilevel"/>
    <w:tmpl w:val="978AE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380024"/>
    <w:multiLevelType w:val="multilevel"/>
    <w:tmpl w:val="4B72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E84DB5"/>
    <w:multiLevelType w:val="hybridMultilevel"/>
    <w:tmpl w:val="5992B3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E37556D"/>
    <w:multiLevelType w:val="hybridMultilevel"/>
    <w:tmpl w:val="EB5E2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A2682C"/>
    <w:multiLevelType w:val="hybridMultilevel"/>
    <w:tmpl w:val="724A2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EB45EC"/>
    <w:multiLevelType w:val="multilevel"/>
    <w:tmpl w:val="7566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34F3A70"/>
    <w:multiLevelType w:val="hybridMultilevel"/>
    <w:tmpl w:val="87D0BC32"/>
    <w:lvl w:ilvl="0" w:tplc="A5680BB6">
      <w:numFmt w:val="bullet"/>
      <w:lvlText w:val="•"/>
      <w:lvlJc w:val="left"/>
      <w:pPr>
        <w:ind w:left="720" w:hanging="360"/>
      </w:pPr>
      <w:rPr>
        <w:rFonts w:ascii="Wales Sans Body" w:eastAsia="Calibri" w:hAnsi="Wales Sans Body"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197E48"/>
    <w:multiLevelType w:val="hybridMultilevel"/>
    <w:tmpl w:val="5BCAACE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B310F35"/>
    <w:multiLevelType w:val="hybridMultilevel"/>
    <w:tmpl w:val="3F0E7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3A130C"/>
    <w:multiLevelType w:val="hybridMultilevel"/>
    <w:tmpl w:val="604CC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811094"/>
    <w:multiLevelType w:val="hybridMultilevel"/>
    <w:tmpl w:val="487ACE5E"/>
    <w:lvl w:ilvl="0" w:tplc="9DE6EB5C">
      <w:numFmt w:val="bullet"/>
      <w:lvlText w:val="•"/>
      <w:lvlJc w:val="left"/>
      <w:pPr>
        <w:ind w:left="1440" w:hanging="360"/>
      </w:pPr>
      <w:rPr>
        <w:rFonts w:ascii="Wales Sans Body" w:eastAsiaTheme="minorHAnsi" w:hAnsi="Wales Sans Body"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5701F1E"/>
    <w:multiLevelType w:val="hybridMultilevel"/>
    <w:tmpl w:val="02C213C6"/>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6" w15:restartNumberingAfterBreak="0">
    <w:nsid w:val="75F34474"/>
    <w:multiLevelType w:val="hybridMultilevel"/>
    <w:tmpl w:val="B25C0654"/>
    <w:lvl w:ilvl="0" w:tplc="08090001">
      <w:start w:val="1"/>
      <w:numFmt w:val="bullet"/>
      <w:lvlText w:val=""/>
      <w:lvlJc w:val="left"/>
      <w:pPr>
        <w:ind w:left="1069"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69A4A7E"/>
    <w:multiLevelType w:val="hybridMultilevel"/>
    <w:tmpl w:val="EBB413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6A02451"/>
    <w:multiLevelType w:val="multilevel"/>
    <w:tmpl w:val="C7F0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1F3889"/>
    <w:multiLevelType w:val="hybridMultilevel"/>
    <w:tmpl w:val="B2D8A5BA"/>
    <w:lvl w:ilvl="0" w:tplc="E45E84EC">
      <w:start w:val="25"/>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EE43C2"/>
    <w:multiLevelType w:val="multilevel"/>
    <w:tmpl w:val="3B7091D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41" w15:restartNumberingAfterBreak="0">
    <w:nsid w:val="79224F69"/>
    <w:multiLevelType w:val="hybridMultilevel"/>
    <w:tmpl w:val="7F8470CA"/>
    <w:lvl w:ilvl="0" w:tplc="3FA2A1DE">
      <w:numFmt w:val="bullet"/>
      <w:lvlText w:val="•"/>
      <w:lvlJc w:val="left"/>
      <w:pPr>
        <w:ind w:left="720" w:hanging="360"/>
      </w:pPr>
      <w:rPr>
        <w:rFonts w:ascii="Wales Sans Body" w:eastAsiaTheme="minorHAnsi" w:hAnsi="Wales Sans Body"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7C71E6"/>
    <w:multiLevelType w:val="multilevel"/>
    <w:tmpl w:val="A9B8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EFB2BB2"/>
    <w:multiLevelType w:val="multilevel"/>
    <w:tmpl w:val="248EB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99349487">
    <w:abstractNumId w:val="7"/>
  </w:num>
  <w:num w:numId="2" w16cid:durableId="1033649977">
    <w:abstractNumId w:val="6"/>
  </w:num>
  <w:num w:numId="3" w16cid:durableId="1138377687">
    <w:abstractNumId w:val="35"/>
  </w:num>
  <w:num w:numId="4" w16cid:durableId="1543059606">
    <w:abstractNumId w:val="36"/>
  </w:num>
  <w:num w:numId="5" w16cid:durableId="1428043454">
    <w:abstractNumId w:val="22"/>
  </w:num>
  <w:num w:numId="6" w16cid:durableId="1757433040">
    <w:abstractNumId w:val="20"/>
  </w:num>
  <w:num w:numId="7" w16cid:durableId="566914583">
    <w:abstractNumId w:val="26"/>
  </w:num>
  <w:num w:numId="8" w16cid:durableId="75441357">
    <w:abstractNumId w:val="17"/>
  </w:num>
  <w:num w:numId="9" w16cid:durableId="1205869342">
    <w:abstractNumId w:val="39"/>
  </w:num>
  <w:num w:numId="10" w16cid:durableId="888032429">
    <w:abstractNumId w:val="9"/>
  </w:num>
  <w:num w:numId="11" w16cid:durableId="773595435">
    <w:abstractNumId w:val="25"/>
  </w:num>
  <w:num w:numId="12" w16cid:durableId="2074768707">
    <w:abstractNumId w:val="29"/>
  </w:num>
  <w:num w:numId="13" w16cid:durableId="1754467432">
    <w:abstractNumId w:val="16"/>
  </w:num>
  <w:num w:numId="14" w16cid:durableId="1685093220">
    <w:abstractNumId w:val="40"/>
  </w:num>
  <w:num w:numId="15" w16cid:durableId="491482797">
    <w:abstractNumId w:val="14"/>
  </w:num>
  <w:num w:numId="16" w16cid:durableId="447047515">
    <w:abstractNumId w:val="27"/>
  </w:num>
  <w:num w:numId="17" w16cid:durableId="584725319">
    <w:abstractNumId w:val="28"/>
  </w:num>
  <w:num w:numId="18" w16cid:durableId="1008293944">
    <w:abstractNumId w:val="37"/>
  </w:num>
  <w:num w:numId="19" w16cid:durableId="1802115309">
    <w:abstractNumId w:val="5"/>
  </w:num>
  <w:num w:numId="20" w16cid:durableId="494613599">
    <w:abstractNumId w:val="5"/>
  </w:num>
  <w:num w:numId="21" w16cid:durableId="106583090">
    <w:abstractNumId w:val="11"/>
  </w:num>
  <w:num w:numId="22" w16cid:durableId="132137760">
    <w:abstractNumId w:val="23"/>
  </w:num>
  <w:num w:numId="23" w16cid:durableId="1459106087">
    <w:abstractNumId w:val="24"/>
  </w:num>
  <w:num w:numId="24" w16cid:durableId="506097910">
    <w:abstractNumId w:val="10"/>
  </w:num>
  <w:num w:numId="25" w16cid:durableId="1743258877">
    <w:abstractNumId w:val="4"/>
  </w:num>
  <w:num w:numId="26" w16cid:durableId="1114637114">
    <w:abstractNumId w:val="43"/>
  </w:num>
  <w:num w:numId="27" w16cid:durableId="61685109">
    <w:abstractNumId w:val="42"/>
  </w:num>
  <w:num w:numId="28" w16cid:durableId="199130172">
    <w:abstractNumId w:val="13"/>
  </w:num>
  <w:num w:numId="29" w16cid:durableId="1036807721">
    <w:abstractNumId w:val="5"/>
  </w:num>
  <w:num w:numId="30" w16cid:durableId="979727343">
    <w:abstractNumId w:val="4"/>
  </w:num>
  <w:num w:numId="31" w16cid:durableId="1611468646">
    <w:abstractNumId w:val="21"/>
  </w:num>
  <w:num w:numId="32" w16cid:durableId="2001078285">
    <w:abstractNumId w:val="2"/>
  </w:num>
  <w:num w:numId="33" w16cid:durableId="979573279">
    <w:abstractNumId w:val="8"/>
  </w:num>
  <w:num w:numId="34" w16cid:durableId="853419019">
    <w:abstractNumId w:val="34"/>
  </w:num>
  <w:num w:numId="35" w16cid:durableId="747307294">
    <w:abstractNumId w:val="0"/>
  </w:num>
  <w:num w:numId="36" w16cid:durableId="1384939052">
    <w:abstractNumId w:val="31"/>
  </w:num>
  <w:num w:numId="37" w16cid:durableId="1182822625">
    <w:abstractNumId w:val="19"/>
  </w:num>
  <w:num w:numId="38" w16cid:durableId="39404476">
    <w:abstractNumId w:val="30"/>
  </w:num>
  <w:num w:numId="39" w16cid:durableId="127674564">
    <w:abstractNumId w:val="15"/>
  </w:num>
  <w:num w:numId="40" w16cid:durableId="1122190343">
    <w:abstractNumId w:val="3"/>
  </w:num>
  <w:num w:numId="41" w16cid:durableId="833766186">
    <w:abstractNumId w:val="15"/>
  </w:num>
  <w:num w:numId="42" w16cid:durableId="688795511">
    <w:abstractNumId w:val="12"/>
  </w:num>
  <w:num w:numId="43" w16cid:durableId="667052076">
    <w:abstractNumId w:val="18"/>
  </w:num>
  <w:num w:numId="44" w16cid:durableId="2024747944">
    <w:abstractNumId w:val="32"/>
  </w:num>
  <w:num w:numId="45" w16cid:durableId="1045180645">
    <w:abstractNumId w:val="41"/>
  </w:num>
  <w:num w:numId="46" w16cid:durableId="1381130479">
    <w:abstractNumId w:val="1"/>
  </w:num>
  <w:num w:numId="47" w16cid:durableId="1770076974">
    <w:abstractNumId w:val="38"/>
  </w:num>
  <w:num w:numId="48" w16cid:durableId="84837506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27B"/>
    <w:rsid w:val="00000093"/>
    <w:rsid w:val="000010CB"/>
    <w:rsid w:val="0000114A"/>
    <w:rsid w:val="000015C3"/>
    <w:rsid w:val="000021A1"/>
    <w:rsid w:val="00004331"/>
    <w:rsid w:val="00004D43"/>
    <w:rsid w:val="00004E18"/>
    <w:rsid w:val="000054CE"/>
    <w:rsid w:val="00005EDE"/>
    <w:rsid w:val="00006867"/>
    <w:rsid w:val="00006CE9"/>
    <w:rsid w:val="00006DF5"/>
    <w:rsid w:val="0000736F"/>
    <w:rsid w:val="00007FB5"/>
    <w:rsid w:val="000108DA"/>
    <w:rsid w:val="000136FA"/>
    <w:rsid w:val="00013D5F"/>
    <w:rsid w:val="00014693"/>
    <w:rsid w:val="00014D3D"/>
    <w:rsid w:val="0001546B"/>
    <w:rsid w:val="00015699"/>
    <w:rsid w:val="000163CA"/>
    <w:rsid w:val="00016933"/>
    <w:rsid w:val="000172E6"/>
    <w:rsid w:val="000173C1"/>
    <w:rsid w:val="00017955"/>
    <w:rsid w:val="000200F9"/>
    <w:rsid w:val="000202DF"/>
    <w:rsid w:val="000208F4"/>
    <w:rsid w:val="000222D7"/>
    <w:rsid w:val="000225C3"/>
    <w:rsid w:val="000242D3"/>
    <w:rsid w:val="0002556A"/>
    <w:rsid w:val="0002688E"/>
    <w:rsid w:val="00027293"/>
    <w:rsid w:val="00031514"/>
    <w:rsid w:val="00031D12"/>
    <w:rsid w:val="00035550"/>
    <w:rsid w:val="000359F0"/>
    <w:rsid w:val="00035FDC"/>
    <w:rsid w:val="000368CE"/>
    <w:rsid w:val="0003775A"/>
    <w:rsid w:val="00037DC0"/>
    <w:rsid w:val="0004031F"/>
    <w:rsid w:val="00040900"/>
    <w:rsid w:val="000416D1"/>
    <w:rsid w:val="00041795"/>
    <w:rsid w:val="00042249"/>
    <w:rsid w:val="00043074"/>
    <w:rsid w:val="00043096"/>
    <w:rsid w:val="0004333F"/>
    <w:rsid w:val="00043915"/>
    <w:rsid w:val="00044FE0"/>
    <w:rsid w:val="00045EAF"/>
    <w:rsid w:val="00046158"/>
    <w:rsid w:val="00046958"/>
    <w:rsid w:val="00051A4F"/>
    <w:rsid w:val="00051DEC"/>
    <w:rsid w:val="0005374A"/>
    <w:rsid w:val="000537D5"/>
    <w:rsid w:val="0005575F"/>
    <w:rsid w:val="00055A73"/>
    <w:rsid w:val="0005696F"/>
    <w:rsid w:val="00062F94"/>
    <w:rsid w:val="00063E90"/>
    <w:rsid w:val="00065717"/>
    <w:rsid w:val="000659B5"/>
    <w:rsid w:val="00066D07"/>
    <w:rsid w:val="00067342"/>
    <w:rsid w:val="00067497"/>
    <w:rsid w:val="00070913"/>
    <w:rsid w:val="00070AD0"/>
    <w:rsid w:val="00071669"/>
    <w:rsid w:val="000722AC"/>
    <w:rsid w:val="000725EF"/>
    <w:rsid w:val="00073AA3"/>
    <w:rsid w:val="00073ED3"/>
    <w:rsid w:val="000747EA"/>
    <w:rsid w:val="00074864"/>
    <w:rsid w:val="00074B32"/>
    <w:rsid w:val="00074B9B"/>
    <w:rsid w:val="00075082"/>
    <w:rsid w:val="00076DC5"/>
    <w:rsid w:val="00076EAE"/>
    <w:rsid w:val="000776C0"/>
    <w:rsid w:val="00080654"/>
    <w:rsid w:val="000817B1"/>
    <w:rsid w:val="0008187C"/>
    <w:rsid w:val="00081DF3"/>
    <w:rsid w:val="00086641"/>
    <w:rsid w:val="00090B7D"/>
    <w:rsid w:val="0009270C"/>
    <w:rsid w:val="0009370F"/>
    <w:rsid w:val="00093F60"/>
    <w:rsid w:val="00094592"/>
    <w:rsid w:val="000950F6"/>
    <w:rsid w:val="0009572E"/>
    <w:rsid w:val="00095AE7"/>
    <w:rsid w:val="00096049"/>
    <w:rsid w:val="00097ABB"/>
    <w:rsid w:val="000A0CDD"/>
    <w:rsid w:val="000A1F05"/>
    <w:rsid w:val="000A4EB9"/>
    <w:rsid w:val="000A6110"/>
    <w:rsid w:val="000A6970"/>
    <w:rsid w:val="000A6A1E"/>
    <w:rsid w:val="000A6F4C"/>
    <w:rsid w:val="000AB152"/>
    <w:rsid w:val="000B0A86"/>
    <w:rsid w:val="000B0D2C"/>
    <w:rsid w:val="000B1774"/>
    <w:rsid w:val="000B1DB3"/>
    <w:rsid w:val="000B2165"/>
    <w:rsid w:val="000B2EA5"/>
    <w:rsid w:val="000B352E"/>
    <w:rsid w:val="000B37A5"/>
    <w:rsid w:val="000B5477"/>
    <w:rsid w:val="000B62B0"/>
    <w:rsid w:val="000B690E"/>
    <w:rsid w:val="000B6B3D"/>
    <w:rsid w:val="000B7A22"/>
    <w:rsid w:val="000C2602"/>
    <w:rsid w:val="000C2C2A"/>
    <w:rsid w:val="000C2CDB"/>
    <w:rsid w:val="000C6D09"/>
    <w:rsid w:val="000C7DDD"/>
    <w:rsid w:val="000D1A22"/>
    <w:rsid w:val="000D24EF"/>
    <w:rsid w:val="000D4901"/>
    <w:rsid w:val="000D5845"/>
    <w:rsid w:val="000E094F"/>
    <w:rsid w:val="000E0BF9"/>
    <w:rsid w:val="000E1271"/>
    <w:rsid w:val="000E2883"/>
    <w:rsid w:val="000E3593"/>
    <w:rsid w:val="000E41D4"/>
    <w:rsid w:val="000E431D"/>
    <w:rsid w:val="000E439E"/>
    <w:rsid w:val="000E5B43"/>
    <w:rsid w:val="000E6BC6"/>
    <w:rsid w:val="000E73C8"/>
    <w:rsid w:val="000E7D13"/>
    <w:rsid w:val="000F0E5F"/>
    <w:rsid w:val="000F0EE0"/>
    <w:rsid w:val="000F1767"/>
    <w:rsid w:val="000F2545"/>
    <w:rsid w:val="000F460A"/>
    <w:rsid w:val="000F5A62"/>
    <w:rsid w:val="000F609F"/>
    <w:rsid w:val="000F78A0"/>
    <w:rsid w:val="00100036"/>
    <w:rsid w:val="00100812"/>
    <w:rsid w:val="00100F49"/>
    <w:rsid w:val="00101283"/>
    <w:rsid w:val="00101CCF"/>
    <w:rsid w:val="001048EF"/>
    <w:rsid w:val="00106E5C"/>
    <w:rsid w:val="0010752E"/>
    <w:rsid w:val="00107A85"/>
    <w:rsid w:val="00110667"/>
    <w:rsid w:val="00111693"/>
    <w:rsid w:val="00112D16"/>
    <w:rsid w:val="001138BA"/>
    <w:rsid w:val="00114A53"/>
    <w:rsid w:val="00116A2A"/>
    <w:rsid w:val="001176EF"/>
    <w:rsid w:val="00122190"/>
    <w:rsid w:val="001235EB"/>
    <w:rsid w:val="0012588F"/>
    <w:rsid w:val="00126481"/>
    <w:rsid w:val="00130496"/>
    <w:rsid w:val="00130B45"/>
    <w:rsid w:val="00130CAA"/>
    <w:rsid w:val="00131493"/>
    <w:rsid w:val="001315D3"/>
    <w:rsid w:val="001342BC"/>
    <w:rsid w:val="001352B8"/>
    <w:rsid w:val="00135BE4"/>
    <w:rsid w:val="00135DEC"/>
    <w:rsid w:val="00136ED1"/>
    <w:rsid w:val="00137330"/>
    <w:rsid w:val="00141845"/>
    <w:rsid w:val="001436A7"/>
    <w:rsid w:val="00143A88"/>
    <w:rsid w:val="00143B09"/>
    <w:rsid w:val="00143DF0"/>
    <w:rsid w:val="00144FE5"/>
    <w:rsid w:val="00150511"/>
    <w:rsid w:val="00150A1C"/>
    <w:rsid w:val="001513DD"/>
    <w:rsid w:val="00151537"/>
    <w:rsid w:val="00152F46"/>
    <w:rsid w:val="00154121"/>
    <w:rsid w:val="001547AF"/>
    <w:rsid w:val="00155A78"/>
    <w:rsid w:val="001560DF"/>
    <w:rsid w:val="00156293"/>
    <w:rsid w:val="001562FA"/>
    <w:rsid w:val="001640B6"/>
    <w:rsid w:val="001641FC"/>
    <w:rsid w:val="00164BA1"/>
    <w:rsid w:val="00165C6F"/>
    <w:rsid w:val="001662E3"/>
    <w:rsid w:val="00166381"/>
    <w:rsid w:val="0016689D"/>
    <w:rsid w:val="00170B4B"/>
    <w:rsid w:val="00170CBA"/>
    <w:rsid w:val="00171323"/>
    <w:rsid w:val="001742FC"/>
    <w:rsid w:val="001746F8"/>
    <w:rsid w:val="00175442"/>
    <w:rsid w:val="00175E72"/>
    <w:rsid w:val="0017639A"/>
    <w:rsid w:val="00176552"/>
    <w:rsid w:val="00177804"/>
    <w:rsid w:val="0017787D"/>
    <w:rsid w:val="00177E86"/>
    <w:rsid w:val="00180051"/>
    <w:rsid w:val="00181810"/>
    <w:rsid w:val="00183B3B"/>
    <w:rsid w:val="00185366"/>
    <w:rsid w:val="0018557E"/>
    <w:rsid w:val="00185D8C"/>
    <w:rsid w:val="00186A61"/>
    <w:rsid w:val="00186FD7"/>
    <w:rsid w:val="001907C0"/>
    <w:rsid w:val="00190A3F"/>
    <w:rsid w:val="001930AF"/>
    <w:rsid w:val="001944D5"/>
    <w:rsid w:val="00194A5A"/>
    <w:rsid w:val="00194BA2"/>
    <w:rsid w:val="0019511A"/>
    <w:rsid w:val="001959AF"/>
    <w:rsid w:val="00195BA9"/>
    <w:rsid w:val="00196170"/>
    <w:rsid w:val="00197665"/>
    <w:rsid w:val="001A3445"/>
    <w:rsid w:val="001A40D1"/>
    <w:rsid w:val="001A5105"/>
    <w:rsid w:val="001A6231"/>
    <w:rsid w:val="001A6257"/>
    <w:rsid w:val="001A72B9"/>
    <w:rsid w:val="001A7A4A"/>
    <w:rsid w:val="001B09C2"/>
    <w:rsid w:val="001B0CCE"/>
    <w:rsid w:val="001B0DF9"/>
    <w:rsid w:val="001B1546"/>
    <w:rsid w:val="001B18E0"/>
    <w:rsid w:val="001B1DDA"/>
    <w:rsid w:val="001B1EAF"/>
    <w:rsid w:val="001B2376"/>
    <w:rsid w:val="001B2482"/>
    <w:rsid w:val="001B2A1D"/>
    <w:rsid w:val="001B2BB5"/>
    <w:rsid w:val="001B3C1F"/>
    <w:rsid w:val="001B3D98"/>
    <w:rsid w:val="001B4364"/>
    <w:rsid w:val="001C05AF"/>
    <w:rsid w:val="001C2E2B"/>
    <w:rsid w:val="001C3007"/>
    <w:rsid w:val="001C3696"/>
    <w:rsid w:val="001C39F2"/>
    <w:rsid w:val="001C5358"/>
    <w:rsid w:val="001C5779"/>
    <w:rsid w:val="001D047E"/>
    <w:rsid w:val="001D07D8"/>
    <w:rsid w:val="001D0A7B"/>
    <w:rsid w:val="001D1C65"/>
    <w:rsid w:val="001D2A6C"/>
    <w:rsid w:val="001D5264"/>
    <w:rsid w:val="001D549F"/>
    <w:rsid w:val="001D5CE0"/>
    <w:rsid w:val="001D5EE0"/>
    <w:rsid w:val="001D79E4"/>
    <w:rsid w:val="001D7A70"/>
    <w:rsid w:val="001D7FEA"/>
    <w:rsid w:val="001E077E"/>
    <w:rsid w:val="001E215C"/>
    <w:rsid w:val="001E224F"/>
    <w:rsid w:val="001E238E"/>
    <w:rsid w:val="001E25BA"/>
    <w:rsid w:val="001E2B00"/>
    <w:rsid w:val="001E3D89"/>
    <w:rsid w:val="001E6517"/>
    <w:rsid w:val="001E68A6"/>
    <w:rsid w:val="001E6A4A"/>
    <w:rsid w:val="001E6B4D"/>
    <w:rsid w:val="001F0DA1"/>
    <w:rsid w:val="001F0DE7"/>
    <w:rsid w:val="001F18A2"/>
    <w:rsid w:val="001F3680"/>
    <w:rsid w:val="001F4514"/>
    <w:rsid w:val="001F4A21"/>
    <w:rsid w:val="001F4AD5"/>
    <w:rsid w:val="001F739B"/>
    <w:rsid w:val="001F7F13"/>
    <w:rsid w:val="00201635"/>
    <w:rsid w:val="00201A1B"/>
    <w:rsid w:val="00202721"/>
    <w:rsid w:val="00203DE2"/>
    <w:rsid w:val="00204242"/>
    <w:rsid w:val="00204665"/>
    <w:rsid w:val="00204EAA"/>
    <w:rsid w:val="0020640C"/>
    <w:rsid w:val="002067FE"/>
    <w:rsid w:val="00206D10"/>
    <w:rsid w:val="00210DE4"/>
    <w:rsid w:val="0021103A"/>
    <w:rsid w:val="00211115"/>
    <w:rsid w:val="00211736"/>
    <w:rsid w:val="00212A24"/>
    <w:rsid w:val="00212E60"/>
    <w:rsid w:val="00213761"/>
    <w:rsid w:val="00214AB1"/>
    <w:rsid w:val="00215025"/>
    <w:rsid w:val="0021561D"/>
    <w:rsid w:val="002159CE"/>
    <w:rsid w:val="0021638A"/>
    <w:rsid w:val="00217541"/>
    <w:rsid w:val="00222CBC"/>
    <w:rsid w:val="002239FA"/>
    <w:rsid w:val="00223E6E"/>
    <w:rsid w:val="00223E82"/>
    <w:rsid w:val="00225970"/>
    <w:rsid w:val="0022655D"/>
    <w:rsid w:val="00232C9F"/>
    <w:rsid w:val="00232E7A"/>
    <w:rsid w:val="002347F6"/>
    <w:rsid w:val="002355C0"/>
    <w:rsid w:val="002357F8"/>
    <w:rsid w:val="00236039"/>
    <w:rsid w:val="00236B90"/>
    <w:rsid w:val="00236CBA"/>
    <w:rsid w:val="00236DD2"/>
    <w:rsid w:val="00240B8A"/>
    <w:rsid w:val="002424A0"/>
    <w:rsid w:val="00242C88"/>
    <w:rsid w:val="00243776"/>
    <w:rsid w:val="00243E0C"/>
    <w:rsid w:val="00244024"/>
    <w:rsid w:val="00245346"/>
    <w:rsid w:val="0024683D"/>
    <w:rsid w:val="002474DD"/>
    <w:rsid w:val="00250A87"/>
    <w:rsid w:val="00250ADC"/>
    <w:rsid w:val="00251C17"/>
    <w:rsid w:val="00252358"/>
    <w:rsid w:val="00252DB9"/>
    <w:rsid w:val="00253597"/>
    <w:rsid w:val="00254A46"/>
    <w:rsid w:val="00254DD3"/>
    <w:rsid w:val="002567B7"/>
    <w:rsid w:val="00260A99"/>
    <w:rsid w:val="00262977"/>
    <w:rsid w:val="00262D7C"/>
    <w:rsid w:val="00264190"/>
    <w:rsid w:val="002652EC"/>
    <w:rsid w:val="00267BD2"/>
    <w:rsid w:val="00270588"/>
    <w:rsid w:val="00272F4D"/>
    <w:rsid w:val="00273C39"/>
    <w:rsid w:val="00274422"/>
    <w:rsid w:val="00274B64"/>
    <w:rsid w:val="00275824"/>
    <w:rsid w:val="0027770F"/>
    <w:rsid w:val="00280543"/>
    <w:rsid w:val="00281089"/>
    <w:rsid w:val="0028438A"/>
    <w:rsid w:val="00284650"/>
    <w:rsid w:val="00284E45"/>
    <w:rsid w:val="00285302"/>
    <w:rsid w:val="00285371"/>
    <w:rsid w:val="0028598B"/>
    <w:rsid w:val="00286A0B"/>
    <w:rsid w:val="00290423"/>
    <w:rsid w:val="002906E6"/>
    <w:rsid w:val="00291260"/>
    <w:rsid w:val="00292824"/>
    <w:rsid w:val="002934BD"/>
    <w:rsid w:val="0029368E"/>
    <w:rsid w:val="002938B6"/>
    <w:rsid w:val="002A1200"/>
    <w:rsid w:val="002A323D"/>
    <w:rsid w:val="002A33FF"/>
    <w:rsid w:val="002A57B1"/>
    <w:rsid w:val="002A5E7E"/>
    <w:rsid w:val="002A6231"/>
    <w:rsid w:val="002A7B50"/>
    <w:rsid w:val="002B042C"/>
    <w:rsid w:val="002B14D3"/>
    <w:rsid w:val="002B1EC1"/>
    <w:rsid w:val="002B4EC0"/>
    <w:rsid w:val="002B6064"/>
    <w:rsid w:val="002B67A7"/>
    <w:rsid w:val="002B6FF8"/>
    <w:rsid w:val="002B713D"/>
    <w:rsid w:val="002B7C01"/>
    <w:rsid w:val="002B7ED2"/>
    <w:rsid w:val="002B7FE3"/>
    <w:rsid w:val="002C06B4"/>
    <w:rsid w:val="002C0A46"/>
    <w:rsid w:val="002C0EA2"/>
    <w:rsid w:val="002C13C1"/>
    <w:rsid w:val="002C37C1"/>
    <w:rsid w:val="002C424A"/>
    <w:rsid w:val="002C53A4"/>
    <w:rsid w:val="002C59AD"/>
    <w:rsid w:val="002C5EE8"/>
    <w:rsid w:val="002C733D"/>
    <w:rsid w:val="002D0CD1"/>
    <w:rsid w:val="002D20E8"/>
    <w:rsid w:val="002D4C45"/>
    <w:rsid w:val="002D558D"/>
    <w:rsid w:val="002D559D"/>
    <w:rsid w:val="002D7C73"/>
    <w:rsid w:val="002E00C8"/>
    <w:rsid w:val="002E1EB2"/>
    <w:rsid w:val="002E221F"/>
    <w:rsid w:val="002E2553"/>
    <w:rsid w:val="002E26B5"/>
    <w:rsid w:val="002E3F94"/>
    <w:rsid w:val="002E4EDA"/>
    <w:rsid w:val="002E5040"/>
    <w:rsid w:val="002E5D4B"/>
    <w:rsid w:val="002E72EE"/>
    <w:rsid w:val="002E76B4"/>
    <w:rsid w:val="002E785A"/>
    <w:rsid w:val="002F055A"/>
    <w:rsid w:val="002F066C"/>
    <w:rsid w:val="002F0F02"/>
    <w:rsid w:val="002F2A70"/>
    <w:rsid w:val="002F3DCA"/>
    <w:rsid w:val="002F4437"/>
    <w:rsid w:val="002F5E79"/>
    <w:rsid w:val="002F7B33"/>
    <w:rsid w:val="00300CA7"/>
    <w:rsid w:val="00300F02"/>
    <w:rsid w:val="0030283E"/>
    <w:rsid w:val="00304514"/>
    <w:rsid w:val="00304E57"/>
    <w:rsid w:val="003056B0"/>
    <w:rsid w:val="0030590D"/>
    <w:rsid w:val="003060A9"/>
    <w:rsid w:val="003068B3"/>
    <w:rsid w:val="00306AA6"/>
    <w:rsid w:val="00307AB9"/>
    <w:rsid w:val="0031033F"/>
    <w:rsid w:val="003108FF"/>
    <w:rsid w:val="00312A8F"/>
    <w:rsid w:val="00312DC6"/>
    <w:rsid w:val="00312F76"/>
    <w:rsid w:val="0031361D"/>
    <w:rsid w:val="003163CA"/>
    <w:rsid w:val="00320012"/>
    <w:rsid w:val="00320439"/>
    <w:rsid w:val="00322C72"/>
    <w:rsid w:val="003237A0"/>
    <w:rsid w:val="00323FA2"/>
    <w:rsid w:val="00324FFD"/>
    <w:rsid w:val="00325687"/>
    <w:rsid w:val="00326FE5"/>
    <w:rsid w:val="00330921"/>
    <w:rsid w:val="00334A1C"/>
    <w:rsid w:val="00335E2C"/>
    <w:rsid w:val="00336799"/>
    <w:rsid w:val="003368D2"/>
    <w:rsid w:val="00340AD1"/>
    <w:rsid w:val="00340BF5"/>
    <w:rsid w:val="0034211C"/>
    <w:rsid w:val="003423E7"/>
    <w:rsid w:val="003428AD"/>
    <w:rsid w:val="00343AFD"/>
    <w:rsid w:val="00344201"/>
    <w:rsid w:val="003446D7"/>
    <w:rsid w:val="0034634E"/>
    <w:rsid w:val="00346B35"/>
    <w:rsid w:val="00351C85"/>
    <w:rsid w:val="00351D7D"/>
    <w:rsid w:val="00353E40"/>
    <w:rsid w:val="00354881"/>
    <w:rsid w:val="003558E1"/>
    <w:rsid w:val="00365694"/>
    <w:rsid w:val="00365EF0"/>
    <w:rsid w:val="0036619A"/>
    <w:rsid w:val="003661BD"/>
    <w:rsid w:val="003666C2"/>
    <w:rsid w:val="00366F08"/>
    <w:rsid w:val="00367051"/>
    <w:rsid w:val="00367B86"/>
    <w:rsid w:val="0037051E"/>
    <w:rsid w:val="00370D21"/>
    <w:rsid w:val="00370FED"/>
    <w:rsid w:val="003713E4"/>
    <w:rsid w:val="00371625"/>
    <w:rsid w:val="00371C92"/>
    <w:rsid w:val="00372327"/>
    <w:rsid w:val="0037236A"/>
    <w:rsid w:val="00372E48"/>
    <w:rsid w:val="003734CA"/>
    <w:rsid w:val="00373C24"/>
    <w:rsid w:val="003742D9"/>
    <w:rsid w:val="0037512D"/>
    <w:rsid w:val="003756AC"/>
    <w:rsid w:val="00377668"/>
    <w:rsid w:val="00377A53"/>
    <w:rsid w:val="00377AD5"/>
    <w:rsid w:val="00377CA8"/>
    <w:rsid w:val="003800AB"/>
    <w:rsid w:val="00380E40"/>
    <w:rsid w:val="00382908"/>
    <w:rsid w:val="00386E29"/>
    <w:rsid w:val="00387A8A"/>
    <w:rsid w:val="00390AB1"/>
    <w:rsid w:val="00390C11"/>
    <w:rsid w:val="00390FDD"/>
    <w:rsid w:val="0039111F"/>
    <w:rsid w:val="00391CA2"/>
    <w:rsid w:val="00391F1D"/>
    <w:rsid w:val="00391FB6"/>
    <w:rsid w:val="00392DD5"/>
    <w:rsid w:val="00394EB6"/>
    <w:rsid w:val="003964AB"/>
    <w:rsid w:val="00397C9A"/>
    <w:rsid w:val="003A0153"/>
    <w:rsid w:val="003A05DB"/>
    <w:rsid w:val="003A07D9"/>
    <w:rsid w:val="003A11A3"/>
    <w:rsid w:val="003A2040"/>
    <w:rsid w:val="003A469D"/>
    <w:rsid w:val="003A4A3D"/>
    <w:rsid w:val="003A5000"/>
    <w:rsid w:val="003A5AF9"/>
    <w:rsid w:val="003A634F"/>
    <w:rsid w:val="003A6396"/>
    <w:rsid w:val="003A7FCF"/>
    <w:rsid w:val="003B22BB"/>
    <w:rsid w:val="003B279A"/>
    <w:rsid w:val="003B336C"/>
    <w:rsid w:val="003B415F"/>
    <w:rsid w:val="003B5F71"/>
    <w:rsid w:val="003B629A"/>
    <w:rsid w:val="003B7123"/>
    <w:rsid w:val="003B73F0"/>
    <w:rsid w:val="003C2869"/>
    <w:rsid w:val="003C289C"/>
    <w:rsid w:val="003C3011"/>
    <w:rsid w:val="003C5053"/>
    <w:rsid w:val="003C51C7"/>
    <w:rsid w:val="003C520F"/>
    <w:rsid w:val="003C63A1"/>
    <w:rsid w:val="003C669D"/>
    <w:rsid w:val="003D1773"/>
    <w:rsid w:val="003D3589"/>
    <w:rsid w:val="003D48A0"/>
    <w:rsid w:val="003D5C9B"/>
    <w:rsid w:val="003D5E75"/>
    <w:rsid w:val="003E1F3F"/>
    <w:rsid w:val="003E6F11"/>
    <w:rsid w:val="003F0DAF"/>
    <w:rsid w:val="003F38A2"/>
    <w:rsid w:val="003F6F20"/>
    <w:rsid w:val="004001BF"/>
    <w:rsid w:val="00400674"/>
    <w:rsid w:val="00403358"/>
    <w:rsid w:val="00404509"/>
    <w:rsid w:val="00404B78"/>
    <w:rsid w:val="00405598"/>
    <w:rsid w:val="0040644F"/>
    <w:rsid w:val="00406971"/>
    <w:rsid w:val="00407159"/>
    <w:rsid w:val="00407E1D"/>
    <w:rsid w:val="00410892"/>
    <w:rsid w:val="00410E0A"/>
    <w:rsid w:val="00410EB7"/>
    <w:rsid w:val="004111A4"/>
    <w:rsid w:val="004119E5"/>
    <w:rsid w:val="00411B2B"/>
    <w:rsid w:val="0041294E"/>
    <w:rsid w:val="00412D4A"/>
    <w:rsid w:val="0041388E"/>
    <w:rsid w:val="00413943"/>
    <w:rsid w:val="00414837"/>
    <w:rsid w:val="0041493D"/>
    <w:rsid w:val="00414FB6"/>
    <w:rsid w:val="00415846"/>
    <w:rsid w:val="00416602"/>
    <w:rsid w:val="00420F5D"/>
    <w:rsid w:val="0042127F"/>
    <w:rsid w:val="004216C5"/>
    <w:rsid w:val="00422C23"/>
    <w:rsid w:val="004269FF"/>
    <w:rsid w:val="00426A07"/>
    <w:rsid w:val="004270B2"/>
    <w:rsid w:val="0043036A"/>
    <w:rsid w:val="00431580"/>
    <w:rsid w:val="00431707"/>
    <w:rsid w:val="004365DD"/>
    <w:rsid w:val="0043672C"/>
    <w:rsid w:val="00436E8D"/>
    <w:rsid w:val="00440570"/>
    <w:rsid w:val="00441125"/>
    <w:rsid w:val="004474C3"/>
    <w:rsid w:val="004476B3"/>
    <w:rsid w:val="004476EA"/>
    <w:rsid w:val="00452034"/>
    <w:rsid w:val="00452744"/>
    <w:rsid w:val="0045327C"/>
    <w:rsid w:val="00454D9E"/>
    <w:rsid w:val="00454DD8"/>
    <w:rsid w:val="004559DD"/>
    <w:rsid w:val="0045698C"/>
    <w:rsid w:val="0046047A"/>
    <w:rsid w:val="00460DE8"/>
    <w:rsid w:val="00462A2C"/>
    <w:rsid w:val="00463063"/>
    <w:rsid w:val="00464635"/>
    <w:rsid w:val="00464717"/>
    <w:rsid w:val="00464C35"/>
    <w:rsid w:val="004654B1"/>
    <w:rsid w:val="00466B16"/>
    <w:rsid w:val="00467133"/>
    <w:rsid w:val="004704A7"/>
    <w:rsid w:val="004707CE"/>
    <w:rsid w:val="004711F3"/>
    <w:rsid w:val="00471BFF"/>
    <w:rsid w:val="0047441A"/>
    <w:rsid w:val="004763A0"/>
    <w:rsid w:val="0047702A"/>
    <w:rsid w:val="0047744B"/>
    <w:rsid w:val="004804F7"/>
    <w:rsid w:val="004818C8"/>
    <w:rsid w:val="00482BA7"/>
    <w:rsid w:val="00484F93"/>
    <w:rsid w:val="00485C31"/>
    <w:rsid w:val="004865C4"/>
    <w:rsid w:val="004866AE"/>
    <w:rsid w:val="004870FC"/>
    <w:rsid w:val="00491F83"/>
    <w:rsid w:val="00492F9C"/>
    <w:rsid w:val="00493B96"/>
    <w:rsid w:val="0049424F"/>
    <w:rsid w:val="00496EEB"/>
    <w:rsid w:val="00497122"/>
    <w:rsid w:val="00497196"/>
    <w:rsid w:val="00497521"/>
    <w:rsid w:val="004A27AB"/>
    <w:rsid w:val="004A297B"/>
    <w:rsid w:val="004A3C25"/>
    <w:rsid w:val="004A49BA"/>
    <w:rsid w:val="004A51E1"/>
    <w:rsid w:val="004A5643"/>
    <w:rsid w:val="004A5AF8"/>
    <w:rsid w:val="004A69CE"/>
    <w:rsid w:val="004A6DF3"/>
    <w:rsid w:val="004A6E85"/>
    <w:rsid w:val="004B050F"/>
    <w:rsid w:val="004B0535"/>
    <w:rsid w:val="004B095D"/>
    <w:rsid w:val="004B0971"/>
    <w:rsid w:val="004B0CD6"/>
    <w:rsid w:val="004B33A7"/>
    <w:rsid w:val="004B3D61"/>
    <w:rsid w:val="004B4194"/>
    <w:rsid w:val="004B41BA"/>
    <w:rsid w:val="004B5B92"/>
    <w:rsid w:val="004B5D3F"/>
    <w:rsid w:val="004B5E1E"/>
    <w:rsid w:val="004B7AAC"/>
    <w:rsid w:val="004B7C9A"/>
    <w:rsid w:val="004C00BE"/>
    <w:rsid w:val="004C3253"/>
    <w:rsid w:val="004C3A90"/>
    <w:rsid w:val="004C41A2"/>
    <w:rsid w:val="004C5952"/>
    <w:rsid w:val="004C5C22"/>
    <w:rsid w:val="004C78A5"/>
    <w:rsid w:val="004D0198"/>
    <w:rsid w:val="004D301B"/>
    <w:rsid w:val="004D3F78"/>
    <w:rsid w:val="004D4215"/>
    <w:rsid w:val="004D4448"/>
    <w:rsid w:val="004D5542"/>
    <w:rsid w:val="004D7613"/>
    <w:rsid w:val="004D7B27"/>
    <w:rsid w:val="004E1F02"/>
    <w:rsid w:val="004E250D"/>
    <w:rsid w:val="004E2B87"/>
    <w:rsid w:val="004E2F37"/>
    <w:rsid w:val="004E45CA"/>
    <w:rsid w:val="004E4974"/>
    <w:rsid w:val="004E4C74"/>
    <w:rsid w:val="004E59DD"/>
    <w:rsid w:val="004F09E5"/>
    <w:rsid w:val="004F0F95"/>
    <w:rsid w:val="004F11A0"/>
    <w:rsid w:val="004F33B8"/>
    <w:rsid w:val="004F3476"/>
    <w:rsid w:val="004F3615"/>
    <w:rsid w:val="004F3F64"/>
    <w:rsid w:val="004F4158"/>
    <w:rsid w:val="004F4B7B"/>
    <w:rsid w:val="004F58B9"/>
    <w:rsid w:val="004F6B35"/>
    <w:rsid w:val="004F6B75"/>
    <w:rsid w:val="004F6DF6"/>
    <w:rsid w:val="005004DC"/>
    <w:rsid w:val="00500E71"/>
    <w:rsid w:val="00500EA6"/>
    <w:rsid w:val="005010E6"/>
    <w:rsid w:val="00501520"/>
    <w:rsid w:val="00501D23"/>
    <w:rsid w:val="00502F4A"/>
    <w:rsid w:val="00504A01"/>
    <w:rsid w:val="00506AF6"/>
    <w:rsid w:val="00506EC7"/>
    <w:rsid w:val="005073B4"/>
    <w:rsid w:val="005110D0"/>
    <w:rsid w:val="005113B1"/>
    <w:rsid w:val="00511620"/>
    <w:rsid w:val="00513031"/>
    <w:rsid w:val="00513EF4"/>
    <w:rsid w:val="00515826"/>
    <w:rsid w:val="00517842"/>
    <w:rsid w:val="00520097"/>
    <w:rsid w:val="005253A3"/>
    <w:rsid w:val="00527CD6"/>
    <w:rsid w:val="00530F01"/>
    <w:rsid w:val="0053187E"/>
    <w:rsid w:val="0053190E"/>
    <w:rsid w:val="00532009"/>
    <w:rsid w:val="00532A17"/>
    <w:rsid w:val="005332AB"/>
    <w:rsid w:val="00535D09"/>
    <w:rsid w:val="005416E4"/>
    <w:rsid w:val="00542B15"/>
    <w:rsid w:val="00542C84"/>
    <w:rsid w:val="00546CF4"/>
    <w:rsid w:val="00547CB0"/>
    <w:rsid w:val="00547D27"/>
    <w:rsid w:val="00547FF4"/>
    <w:rsid w:val="0055175F"/>
    <w:rsid w:val="0055245A"/>
    <w:rsid w:val="00553E47"/>
    <w:rsid w:val="005547D4"/>
    <w:rsid w:val="00565E39"/>
    <w:rsid w:val="00565E92"/>
    <w:rsid w:val="00566733"/>
    <w:rsid w:val="00566B5F"/>
    <w:rsid w:val="005677A0"/>
    <w:rsid w:val="00567F85"/>
    <w:rsid w:val="00570215"/>
    <w:rsid w:val="00571F9A"/>
    <w:rsid w:val="00572209"/>
    <w:rsid w:val="00572BA4"/>
    <w:rsid w:val="0057385E"/>
    <w:rsid w:val="00574B5F"/>
    <w:rsid w:val="0057599F"/>
    <w:rsid w:val="005776BC"/>
    <w:rsid w:val="00577952"/>
    <w:rsid w:val="005802E7"/>
    <w:rsid w:val="005819C3"/>
    <w:rsid w:val="00581AFA"/>
    <w:rsid w:val="0058225E"/>
    <w:rsid w:val="0058375E"/>
    <w:rsid w:val="0058571B"/>
    <w:rsid w:val="005857B9"/>
    <w:rsid w:val="005857FE"/>
    <w:rsid w:val="005868D9"/>
    <w:rsid w:val="0059070C"/>
    <w:rsid w:val="0059106F"/>
    <w:rsid w:val="005915BE"/>
    <w:rsid w:val="00591D5A"/>
    <w:rsid w:val="005924CD"/>
    <w:rsid w:val="00592755"/>
    <w:rsid w:val="00592C51"/>
    <w:rsid w:val="00593A87"/>
    <w:rsid w:val="00594D89"/>
    <w:rsid w:val="00595480"/>
    <w:rsid w:val="00597728"/>
    <w:rsid w:val="00597A2F"/>
    <w:rsid w:val="005A06F1"/>
    <w:rsid w:val="005A2318"/>
    <w:rsid w:val="005A2860"/>
    <w:rsid w:val="005A2B86"/>
    <w:rsid w:val="005A357E"/>
    <w:rsid w:val="005A43D2"/>
    <w:rsid w:val="005A5EA8"/>
    <w:rsid w:val="005B029A"/>
    <w:rsid w:val="005B0BCF"/>
    <w:rsid w:val="005B0D84"/>
    <w:rsid w:val="005B1F0A"/>
    <w:rsid w:val="005B2217"/>
    <w:rsid w:val="005B2EFC"/>
    <w:rsid w:val="005B35ED"/>
    <w:rsid w:val="005B3ED9"/>
    <w:rsid w:val="005B462D"/>
    <w:rsid w:val="005B5335"/>
    <w:rsid w:val="005B5E18"/>
    <w:rsid w:val="005B6042"/>
    <w:rsid w:val="005B6B04"/>
    <w:rsid w:val="005B6B2D"/>
    <w:rsid w:val="005B7909"/>
    <w:rsid w:val="005C0B9F"/>
    <w:rsid w:val="005C2D31"/>
    <w:rsid w:val="005C4593"/>
    <w:rsid w:val="005C684F"/>
    <w:rsid w:val="005C7D66"/>
    <w:rsid w:val="005C7E3C"/>
    <w:rsid w:val="005D24FA"/>
    <w:rsid w:val="005D3565"/>
    <w:rsid w:val="005D4700"/>
    <w:rsid w:val="005D5004"/>
    <w:rsid w:val="005D509B"/>
    <w:rsid w:val="005D5DD2"/>
    <w:rsid w:val="005D62B5"/>
    <w:rsid w:val="005E05AA"/>
    <w:rsid w:val="005E0A22"/>
    <w:rsid w:val="005E0D9E"/>
    <w:rsid w:val="005E0EF7"/>
    <w:rsid w:val="005E0F4E"/>
    <w:rsid w:val="005E1797"/>
    <w:rsid w:val="005E2279"/>
    <w:rsid w:val="005E28E6"/>
    <w:rsid w:val="005E2F12"/>
    <w:rsid w:val="005E59D1"/>
    <w:rsid w:val="005E6916"/>
    <w:rsid w:val="005E6BFC"/>
    <w:rsid w:val="005F0E3B"/>
    <w:rsid w:val="005F1AF3"/>
    <w:rsid w:val="005F20E1"/>
    <w:rsid w:val="005F2B31"/>
    <w:rsid w:val="005F3B2C"/>
    <w:rsid w:val="005F6F5D"/>
    <w:rsid w:val="005F7364"/>
    <w:rsid w:val="00600001"/>
    <w:rsid w:val="006000A4"/>
    <w:rsid w:val="006007A7"/>
    <w:rsid w:val="00601575"/>
    <w:rsid w:val="006021DC"/>
    <w:rsid w:val="00602EAF"/>
    <w:rsid w:val="00604486"/>
    <w:rsid w:val="00604A43"/>
    <w:rsid w:val="0060767E"/>
    <w:rsid w:val="006076E6"/>
    <w:rsid w:val="006102A6"/>
    <w:rsid w:val="00611604"/>
    <w:rsid w:val="00612544"/>
    <w:rsid w:val="0061446F"/>
    <w:rsid w:val="0061516E"/>
    <w:rsid w:val="0061589D"/>
    <w:rsid w:val="00615D64"/>
    <w:rsid w:val="00616218"/>
    <w:rsid w:val="00621F64"/>
    <w:rsid w:val="00622876"/>
    <w:rsid w:val="00622AD5"/>
    <w:rsid w:val="00622C94"/>
    <w:rsid w:val="0062326A"/>
    <w:rsid w:val="00623827"/>
    <w:rsid w:val="00624810"/>
    <w:rsid w:val="00624C7C"/>
    <w:rsid w:val="00624F10"/>
    <w:rsid w:val="006255C4"/>
    <w:rsid w:val="00626851"/>
    <w:rsid w:val="006314DE"/>
    <w:rsid w:val="0063175B"/>
    <w:rsid w:val="00631E69"/>
    <w:rsid w:val="006348E4"/>
    <w:rsid w:val="00634AB5"/>
    <w:rsid w:val="00637508"/>
    <w:rsid w:val="006419A4"/>
    <w:rsid w:val="00641CE9"/>
    <w:rsid w:val="0064277F"/>
    <w:rsid w:val="00642C23"/>
    <w:rsid w:val="00643C7C"/>
    <w:rsid w:val="00644092"/>
    <w:rsid w:val="00644673"/>
    <w:rsid w:val="00644750"/>
    <w:rsid w:val="00644B59"/>
    <w:rsid w:val="00644F28"/>
    <w:rsid w:val="00646678"/>
    <w:rsid w:val="00647371"/>
    <w:rsid w:val="00650909"/>
    <w:rsid w:val="00651218"/>
    <w:rsid w:val="00653DED"/>
    <w:rsid w:val="006549DE"/>
    <w:rsid w:val="00654D5B"/>
    <w:rsid w:val="00655647"/>
    <w:rsid w:val="00655935"/>
    <w:rsid w:val="00655D58"/>
    <w:rsid w:val="00656164"/>
    <w:rsid w:val="00656FB0"/>
    <w:rsid w:val="00657F56"/>
    <w:rsid w:val="00660011"/>
    <w:rsid w:val="0066077B"/>
    <w:rsid w:val="006624CC"/>
    <w:rsid w:val="00663154"/>
    <w:rsid w:val="0066315A"/>
    <w:rsid w:val="006634EE"/>
    <w:rsid w:val="00663F22"/>
    <w:rsid w:val="006640B1"/>
    <w:rsid w:val="00664F77"/>
    <w:rsid w:val="00665C82"/>
    <w:rsid w:val="0066643A"/>
    <w:rsid w:val="006666C3"/>
    <w:rsid w:val="00666C78"/>
    <w:rsid w:val="00666DD7"/>
    <w:rsid w:val="00670245"/>
    <w:rsid w:val="00672D62"/>
    <w:rsid w:val="00673CBE"/>
    <w:rsid w:val="00674640"/>
    <w:rsid w:val="00676D31"/>
    <w:rsid w:val="00677C7B"/>
    <w:rsid w:val="00680B65"/>
    <w:rsid w:val="00683A4E"/>
    <w:rsid w:val="00683AB3"/>
    <w:rsid w:val="00684945"/>
    <w:rsid w:val="00684D2E"/>
    <w:rsid w:val="00685F4B"/>
    <w:rsid w:val="0068621D"/>
    <w:rsid w:val="00690351"/>
    <w:rsid w:val="006905A4"/>
    <w:rsid w:val="00690812"/>
    <w:rsid w:val="0069303E"/>
    <w:rsid w:val="00693241"/>
    <w:rsid w:val="006945EA"/>
    <w:rsid w:val="00695365"/>
    <w:rsid w:val="00695B47"/>
    <w:rsid w:val="00696C74"/>
    <w:rsid w:val="00697B52"/>
    <w:rsid w:val="006A07BE"/>
    <w:rsid w:val="006A0F70"/>
    <w:rsid w:val="006A2A4F"/>
    <w:rsid w:val="006A30CE"/>
    <w:rsid w:val="006A3130"/>
    <w:rsid w:val="006A35C6"/>
    <w:rsid w:val="006A36D6"/>
    <w:rsid w:val="006A55F3"/>
    <w:rsid w:val="006A5D86"/>
    <w:rsid w:val="006A607C"/>
    <w:rsid w:val="006A73EE"/>
    <w:rsid w:val="006B1C84"/>
    <w:rsid w:val="006B2F3A"/>
    <w:rsid w:val="006B6CE7"/>
    <w:rsid w:val="006C30F0"/>
    <w:rsid w:val="006C4B7F"/>
    <w:rsid w:val="006C4D38"/>
    <w:rsid w:val="006C70CC"/>
    <w:rsid w:val="006C7DD5"/>
    <w:rsid w:val="006D065C"/>
    <w:rsid w:val="006D1258"/>
    <w:rsid w:val="006D2B18"/>
    <w:rsid w:val="006D4111"/>
    <w:rsid w:val="006D659F"/>
    <w:rsid w:val="006D66E6"/>
    <w:rsid w:val="006D71E4"/>
    <w:rsid w:val="006D74F3"/>
    <w:rsid w:val="006E3D67"/>
    <w:rsid w:val="006E463C"/>
    <w:rsid w:val="006E5137"/>
    <w:rsid w:val="006E5995"/>
    <w:rsid w:val="006E632A"/>
    <w:rsid w:val="006E64ED"/>
    <w:rsid w:val="006F087F"/>
    <w:rsid w:val="006F2FE4"/>
    <w:rsid w:val="006F30DD"/>
    <w:rsid w:val="006F3131"/>
    <w:rsid w:val="006F42FF"/>
    <w:rsid w:val="006F4BF6"/>
    <w:rsid w:val="006F4E84"/>
    <w:rsid w:val="006F60AC"/>
    <w:rsid w:val="006F69A2"/>
    <w:rsid w:val="006F7970"/>
    <w:rsid w:val="006F7B10"/>
    <w:rsid w:val="00700C7F"/>
    <w:rsid w:val="00700FD3"/>
    <w:rsid w:val="00701A60"/>
    <w:rsid w:val="00701F16"/>
    <w:rsid w:val="00702228"/>
    <w:rsid w:val="00702B4B"/>
    <w:rsid w:val="00703277"/>
    <w:rsid w:val="007037CE"/>
    <w:rsid w:val="00704B21"/>
    <w:rsid w:val="007066FA"/>
    <w:rsid w:val="00706918"/>
    <w:rsid w:val="00706F2C"/>
    <w:rsid w:val="0070751F"/>
    <w:rsid w:val="00707698"/>
    <w:rsid w:val="00707B1E"/>
    <w:rsid w:val="00710293"/>
    <w:rsid w:val="0071332E"/>
    <w:rsid w:val="0071441C"/>
    <w:rsid w:val="007152CF"/>
    <w:rsid w:val="00720C95"/>
    <w:rsid w:val="007228FA"/>
    <w:rsid w:val="007258A0"/>
    <w:rsid w:val="00725952"/>
    <w:rsid w:val="007268B4"/>
    <w:rsid w:val="00730BC2"/>
    <w:rsid w:val="00731239"/>
    <w:rsid w:val="00731DCF"/>
    <w:rsid w:val="00731FFA"/>
    <w:rsid w:val="00732226"/>
    <w:rsid w:val="00733623"/>
    <w:rsid w:val="00734910"/>
    <w:rsid w:val="00735B2F"/>
    <w:rsid w:val="0073668C"/>
    <w:rsid w:val="0074179D"/>
    <w:rsid w:val="007417EB"/>
    <w:rsid w:val="00742ED5"/>
    <w:rsid w:val="007430EF"/>
    <w:rsid w:val="007434BD"/>
    <w:rsid w:val="0074594D"/>
    <w:rsid w:val="00745C49"/>
    <w:rsid w:val="007462F2"/>
    <w:rsid w:val="00747170"/>
    <w:rsid w:val="00747FD3"/>
    <w:rsid w:val="00752BD1"/>
    <w:rsid w:val="00753349"/>
    <w:rsid w:val="00753C19"/>
    <w:rsid w:val="007554B7"/>
    <w:rsid w:val="00756D51"/>
    <w:rsid w:val="0075740A"/>
    <w:rsid w:val="00757C57"/>
    <w:rsid w:val="00757DED"/>
    <w:rsid w:val="0076252D"/>
    <w:rsid w:val="00763146"/>
    <w:rsid w:val="007635DA"/>
    <w:rsid w:val="00763755"/>
    <w:rsid w:val="00763AE8"/>
    <w:rsid w:val="007653C3"/>
    <w:rsid w:val="00767423"/>
    <w:rsid w:val="007728E2"/>
    <w:rsid w:val="007735B5"/>
    <w:rsid w:val="0077371B"/>
    <w:rsid w:val="0077432F"/>
    <w:rsid w:val="007743B8"/>
    <w:rsid w:val="0077490A"/>
    <w:rsid w:val="00776AD8"/>
    <w:rsid w:val="00777B04"/>
    <w:rsid w:val="00780404"/>
    <w:rsid w:val="00780A67"/>
    <w:rsid w:val="00780AD2"/>
    <w:rsid w:val="007825FD"/>
    <w:rsid w:val="00782E84"/>
    <w:rsid w:val="007846A7"/>
    <w:rsid w:val="00786E79"/>
    <w:rsid w:val="0079057F"/>
    <w:rsid w:val="00793B43"/>
    <w:rsid w:val="00794044"/>
    <w:rsid w:val="00795B31"/>
    <w:rsid w:val="00795DE5"/>
    <w:rsid w:val="00796153"/>
    <w:rsid w:val="007A0645"/>
    <w:rsid w:val="007A1473"/>
    <w:rsid w:val="007A19AB"/>
    <w:rsid w:val="007A3276"/>
    <w:rsid w:val="007A54A6"/>
    <w:rsid w:val="007A5C86"/>
    <w:rsid w:val="007A5F8A"/>
    <w:rsid w:val="007A6B4C"/>
    <w:rsid w:val="007A7EB9"/>
    <w:rsid w:val="007B2355"/>
    <w:rsid w:val="007B2718"/>
    <w:rsid w:val="007B2A1F"/>
    <w:rsid w:val="007B4848"/>
    <w:rsid w:val="007B4B2F"/>
    <w:rsid w:val="007B6AD4"/>
    <w:rsid w:val="007B7E24"/>
    <w:rsid w:val="007C21D8"/>
    <w:rsid w:val="007C2AEA"/>
    <w:rsid w:val="007C3D20"/>
    <w:rsid w:val="007C5488"/>
    <w:rsid w:val="007C7219"/>
    <w:rsid w:val="007C760C"/>
    <w:rsid w:val="007D1C1D"/>
    <w:rsid w:val="007D1F94"/>
    <w:rsid w:val="007D6151"/>
    <w:rsid w:val="007D6326"/>
    <w:rsid w:val="007D6E30"/>
    <w:rsid w:val="007E011C"/>
    <w:rsid w:val="007E06A2"/>
    <w:rsid w:val="007E0CCE"/>
    <w:rsid w:val="007E11C5"/>
    <w:rsid w:val="007E3F82"/>
    <w:rsid w:val="007F0694"/>
    <w:rsid w:val="007F0A3B"/>
    <w:rsid w:val="007F112C"/>
    <w:rsid w:val="007F3758"/>
    <w:rsid w:val="007F4863"/>
    <w:rsid w:val="007F49B5"/>
    <w:rsid w:val="007F5C5A"/>
    <w:rsid w:val="007F6569"/>
    <w:rsid w:val="007F7BF7"/>
    <w:rsid w:val="00800810"/>
    <w:rsid w:val="008016F1"/>
    <w:rsid w:val="00801D62"/>
    <w:rsid w:val="00802F05"/>
    <w:rsid w:val="00803A08"/>
    <w:rsid w:val="00803B35"/>
    <w:rsid w:val="00804219"/>
    <w:rsid w:val="0080442F"/>
    <w:rsid w:val="00805FF7"/>
    <w:rsid w:val="0080686F"/>
    <w:rsid w:val="00806DE4"/>
    <w:rsid w:val="008076D2"/>
    <w:rsid w:val="00807D85"/>
    <w:rsid w:val="00811111"/>
    <w:rsid w:val="00812101"/>
    <w:rsid w:val="00812325"/>
    <w:rsid w:val="008134A9"/>
    <w:rsid w:val="0081520A"/>
    <w:rsid w:val="0082047B"/>
    <w:rsid w:val="00821BB8"/>
    <w:rsid w:val="00821DA5"/>
    <w:rsid w:val="00821FFA"/>
    <w:rsid w:val="008234DE"/>
    <w:rsid w:val="00823961"/>
    <w:rsid w:val="008252E5"/>
    <w:rsid w:val="008253CA"/>
    <w:rsid w:val="0082576F"/>
    <w:rsid w:val="008274EA"/>
    <w:rsid w:val="00827709"/>
    <w:rsid w:val="008279BF"/>
    <w:rsid w:val="0083047D"/>
    <w:rsid w:val="00831C4D"/>
    <w:rsid w:val="00831D0B"/>
    <w:rsid w:val="00835B62"/>
    <w:rsid w:val="008373A7"/>
    <w:rsid w:val="00837F43"/>
    <w:rsid w:val="00840D64"/>
    <w:rsid w:val="008415BF"/>
    <w:rsid w:val="008429A0"/>
    <w:rsid w:val="008432B8"/>
    <w:rsid w:val="008434C2"/>
    <w:rsid w:val="008446FB"/>
    <w:rsid w:val="00844EB0"/>
    <w:rsid w:val="00845A4E"/>
    <w:rsid w:val="00847F7C"/>
    <w:rsid w:val="008506CC"/>
    <w:rsid w:val="00853729"/>
    <w:rsid w:val="0085372A"/>
    <w:rsid w:val="008554B3"/>
    <w:rsid w:val="008555F2"/>
    <w:rsid w:val="008560DA"/>
    <w:rsid w:val="0085646D"/>
    <w:rsid w:val="008565D6"/>
    <w:rsid w:val="0085680E"/>
    <w:rsid w:val="0085683C"/>
    <w:rsid w:val="00856EC1"/>
    <w:rsid w:val="00862547"/>
    <w:rsid w:val="0086273C"/>
    <w:rsid w:val="00863440"/>
    <w:rsid w:val="0086348D"/>
    <w:rsid w:val="0086436D"/>
    <w:rsid w:val="00864B66"/>
    <w:rsid w:val="00864C8A"/>
    <w:rsid w:val="00865EF5"/>
    <w:rsid w:val="008668A4"/>
    <w:rsid w:val="00867B77"/>
    <w:rsid w:val="00870ED0"/>
    <w:rsid w:val="0087177A"/>
    <w:rsid w:val="0087191F"/>
    <w:rsid w:val="00872624"/>
    <w:rsid w:val="00872D54"/>
    <w:rsid w:val="00873DB6"/>
    <w:rsid w:val="00874749"/>
    <w:rsid w:val="00876508"/>
    <w:rsid w:val="00876F2B"/>
    <w:rsid w:val="00877E62"/>
    <w:rsid w:val="0088189B"/>
    <w:rsid w:val="0088324A"/>
    <w:rsid w:val="00883BF6"/>
    <w:rsid w:val="00884AFC"/>
    <w:rsid w:val="00884D9D"/>
    <w:rsid w:val="008857FB"/>
    <w:rsid w:val="00885B57"/>
    <w:rsid w:val="00885EF9"/>
    <w:rsid w:val="008865FD"/>
    <w:rsid w:val="00886D2A"/>
    <w:rsid w:val="00887A08"/>
    <w:rsid w:val="0089116D"/>
    <w:rsid w:val="00893315"/>
    <w:rsid w:val="008935D6"/>
    <w:rsid w:val="008936A6"/>
    <w:rsid w:val="00894C49"/>
    <w:rsid w:val="00895447"/>
    <w:rsid w:val="008973AE"/>
    <w:rsid w:val="00897957"/>
    <w:rsid w:val="00897C5B"/>
    <w:rsid w:val="008A3BF0"/>
    <w:rsid w:val="008A447F"/>
    <w:rsid w:val="008A4E40"/>
    <w:rsid w:val="008A5FDA"/>
    <w:rsid w:val="008A7B91"/>
    <w:rsid w:val="008A7BAF"/>
    <w:rsid w:val="008B05A4"/>
    <w:rsid w:val="008B1649"/>
    <w:rsid w:val="008B17CF"/>
    <w:rsid w:val="008B243A"/>
    <w:rsid w:val="008B29D5"/>
    <w:rsid w:val="008B59D3"/>
    <w:rsid w:val="008B5BC7"/>
    <w:rsid w:val="008B6453"/>
    <w:rsid w:val="008B6C90"/>
    <w:rsid w:val="008C05AC"/>
    <w:rsid w:val="008C4914"/>
    <w:rsid w:val="008C4EED"/>
    <w:rsid w:val="008C59C0"/>
    <w:rsid w:val="008C6307"/>
    <w:rsid w:val="008C6721"/>
    <w:rsid w:val="008C6AE3"/>
    <w:rsid w:val="008C7EE7"/>
    <w:rsid w:val="008D0397"/>
    <w:rsid w:val="008D058A"/>
    <w:rsid w:val="008D07BF"/>
    <w:rsid w:val="008D0C00"/>
    <w:rsid w:val="008D0FB9"/>
    <w:rsid w:val="008D26AB"/>
    <w:rsid w:val="008D3248"/>
    <w:rsid w:val="008D3FD2"/>
    <w:rsid w:val="008D6977"/>
    <w:rsid w:val="008E0481"/>
    <w:rsid w:val="008E0F8E"/>
    <w:rsid w:val="008E1CD5"/>
    <w:rsid w:val="008E26D2"/>
    <w:rsid w:val="008E2A30"/>
    <w:rsid w:val="008E2C2B"/>
    <w:rsid w:val="008E5C51"/>
    <w:rsid w:val="008E5DD7"/>
    <w:rsid w:val="008E61DC"/>
    <w:rsid w:val="008E6C66"/>
    <w:rsid w:val="008E7A3C"/>
    <w:rsid w:val="008E7B44"/>
    <w:rsid w:val="008E7EF7"/>
    <w:rsid w:val="008F2216"/>
    <w:rsid w:val="008F32DF"/>
    <w:rsid w:val="008F34D1"/>
    <w:rsid w:val="008F3B28"/>
    <w:rsid w:val="008F44B2"/>
    <w:rsid w:val="008F4C82"/>
    <w:rsid w:val="008F588D"/>
    <w:rsid w:val="008F5E93"/>
    <w:rsid w:val="008F6090"/>
    <w:rsid w:val="008F682E"/>
    <w:rsid w:val="008F6DB7"/>
    <w:rsid w:val="008F6F44"/>
    <w:rsid w:val="0090070F"/>
    <w:rsid w:val="00900E8D"/>
    <w:rsid w:val="009018FC"/>
    <w:rsid w:val="00902C3C"/>
    <w:rsid w:val="0090413F"/>
    <w:rsid w:val="00905790"/>
    <w:rsid w:val="00906C91"/>
    <w:rsid w:val="009070B4"/>
    <w:rsid w:val="009076EA"/>
    <w:rsid w:val="00907E7C"/>
    <w:rsid w:val="0091029B"/>
    <w:rsid w:val="009110DC"/>
    <w:rsid w:val="0091197D"/>
    <w:rsid w:val="00913463"/>
    <w:rsid w:val="00915112"/>
    <w:rsid w:val="009152AC"/>
    <w:rsid w:val="0091549B"/>
    <w:rsid w:val="009169BD"/>
    <w:rsid w:val="0091746D"/>
    <w:rsid w:val="009207BC"/>
    <w:rsid w:val="00925EA9"/>
    <w:rsid w:val="00927744"/>
    <w:rsid w:val="009303CC"/>
    <w:rsid w:val="00930570"/>
    <w:rsid w:val="00931548"/>
    <w:rsid w:val="00934B13"/>
    <w:rsid w:val="009355C5"/>
    <w:rsid w:val="00937021"/>
    <w:rsid w:val="00937F62"/>
    <w:rsid w:val="009415B9"/>
    <w:rsid w:val="00941F2E"/>
    <w:rsid w:val="00945667"/>
    <w:rsid w:val="00945AE3"/>
    <w:rsid w:val="00945BCE"/>
    <w:rsid w:val="009500E7"/>
    <w:rsid w:val="009508BB"/>
    <w:rsid w:val="0095195F"/>
    <w:rsid w:val="00951B6A"/>
    <w:rsid w:val="0095371D"/>
    <w:rsid w:val="00953F4E"/>
    <w:rsid w:val="00954279"/>
    <w:rsid w:val="00956941"/>
    <w:rsid w:val="00956B44"/>
    <w:rsid w:val="0095727A"/>
    <w:rsid w:val="009578D4"/>
    <w:rsid w:val="009617F3"/>
    <w:rsid w:val="0096255A"/>
    <w:rsid w:val="00963261"/>
    <w:rsid w:val="009636E7"/>
    <w:rsid w:val="00963BB7"/>
    <w:rsid w:val="00964958"/>
    <w:rsid w:val="00964CFA"/>
    <w:rsid w:val="0096684F"/>
    <w:rsid w:val="00970730"/>
    <w:rsid w:val="009709C6"/>
    <w:rsid w:val="00971D24"/>
    <w:rsid w:val="00976FB2"/>
    <w:rsid w:val="009812D0"/>
    <w:rsid w:val="00981C13"/>
    <w:rsid w:val="009833EF"/>
    <w:rsid w:val="009840AA"/>
    <w:rsid w:val="00984541"/>
    <w:rsid w:val="00987B79"/>
    <w:rsid w:val="009904AF"/>
    <w:rsid w:val="009913F5"/>
    <w:rsid w:val="0099270F"/>
    <w:rsid w:val="00993030"/>
    <w:rsid w:val="00994873"/>
    <w:rsid w:val="00994A7B"/>
    <w:rsid w:val="009956DC"/>
    <w:rsid w:val="009963A6"/>
    <w:rsid w:val="0099652E"/>
    <w:rsid w:val="009978A1"/>
    <w:rsid w:val="00997C0E"/>
    <w:rsid w:val="009A092C"/>
    <w:rsid w:val="009A0A78"/>
    <w:rsid w:val="009A0D55"/>
    <w:rsid w:val="009A16E5"/>
    <w:rsid w:val="009A1A4A"/>
    <w:rsid w:val="009A2147"/>
    <w:rsid w:val="009A2174"/>
    <w:rsid w:val="009A22AF"/>
    <w:rsid w:val="009A2465"/>
    <w:rsid w:val="009A29F0"/>
    <w:rsid w:val="009A4221"/>
    <w:rsid w:val="009A7019"/>
    <w:rsid w:val="009B1C6A"/>
    <w:rsid w:val="009B21D5"/>
    <w:rsid w:val="009B245A"/>
    <w:rsid w:val="009B25F9"/>
    <w:rsid w:val="009B3A3F"/>
    <w:rsid w:val="009B3CDF"/>
    <w:rsid w:val="009B4B05"/>
    <w:rsid w:val="009B779D"/>
    <w:rsid w:val="009C0166"/>
    <w:rsid w:val="009C1883"/>
    <w:rsid w:val="009C23C1"/>
    <w:rsid w:val="009C253B"/>
    <w:rsid w:val="009C2941"/>
    <w:rsid w:val="009C2FE4"/>
    <w:rsid w:val="009C40E2"/>
    <w:rsid w:val="009C5130"/>
    <w:rsid w:val="009C53B6"/>
    <w:rsid w:val="009C7003"/>
    <w:rsid w:val="009C7F78"/>
    <w:rsid w:val="009D00F9"/>
    <w:rsid w:val="009D1F4A"/>
    <w:rsid w:val="009D3C3C"/>
    <w:rsid w:val="009D6198"/>
    <w:rsid w:val="009D735C"/>
    <w:rsid w:val="009E095A"/>
    <w:rsid w:val="009E0AA3"/>
    <w:rsid w:val="009E113E"/>
    <w:rsid w:val="009E2B55"/>
    <w:rsid w:val="009E31E3"/>
    <w:rsid w:val="009E3D66"/>
    <w:rsid w:val="009E3F8D"/>
    <w:rsid w:val="009E5096"/>
    <w:rsid w:val="009E5CF3"/>
    <w:rsid w:val="009E6885"/>
    <w:rsid w:val="009E6E03"/>
    <w:rsid w:val="009E6FFF"/>
    <w:rsid w:val="009F027B"/>
    <w:rsid w:val="009F0456"/>
    <w:rsid w:val="009F0F26"/>
    <w:rsid w:val="009F2369"/>
    <w:rsid w:val="009F2C37"/>
    <w:rsid w:val="009F3B66"/>
    <w:rsid w:val="009F3E8B"/>
    <w:rsid w:val="009F4119"/>
    <w:rsid w:val="009F4314"/>
    <w:rsid w:val="009F519F"/>
    <w:rsid w:val="009F62FE"/>
    <w:rsid w:val="009F7545"/>
    <w:rsid w:val="009F7856"/>
    <w:rsid w:val="00A00000"/>
    <w:rsid w:val="00A00112"/>
    <w:rsid w:val="00A00A9D"/>
    <w:rsid w:val="00A00AF7"/>
    <w:rsid w:val="00A026AA"/>
    <w:rsid w:val="00A03123"/>
    <w:rsid w:val="00A0378D"/>
    <w:rsid w:val="00A03A3E"/>
    <w:rsid w:val="00A03B42"/>
    <w:rsid w:val="00A03F9B"/>
    <w:rsid w:val="00A04D5C"/>
    <w:rsid w:val="00A04E46"/>
    <w:rsid w:val="00A060A4"/>
    <w:rsid w:val="00A06633"/>
    <w:rsid w:val="00A070DA"/>
    <w:rsid w:val="00A11224"/>
    <w:rsid w:val="00A11A04"/>
    <w:rsid w:val="00A12511"/>
    <w:rsid w:val="00A1254C"/>
    <w:rsid w:val="00A13356"/>
    <w:rsid w:val="00A146D9"/>
    <w:rsid w:val="00A14E26"/>
    <w:rsid w:val="00A17B9C"/>
    <w:rsid w:val="00A17F2A"/>
    <w:rsid w:val="00A20A96"/>
    <w:rsid w:val="00A2100B"/>
    <w:rsid w:val="00A216C4"/>
    <w:rsid w:val="00A2246C"/>
    <w:rsid w:val="00A230B8"/>
    <w:rsid w:val="00A233A8"/>
    <w:rsid w:val="00A235B3"/>
    <w:rsid w:val="00A254C1"/>
    <w:rsid w:val="00A270E9"/>
    <w:rsid w:val="00A27D3E"/>
    <w:rsid w:val="00A3203D"/>
    <w:rsid w:val="00A33E46"/>
    <w:rsid w:val="00A340A1"/>
    <w:rsid w:val="00A35628"/>
    <w:rsid w:val="00A36885"/>
    <w:rsid w:val="00A36F79"/>
    <w:rsid w:val="00A370DB"/>
    <w:rsid w:val="00A37211"/>
    <w:rsid w:val="00A37337"/>
    <w:rsid w:val="00A405E5"/>
    <w:rsid w:val="00A4154E"/>
    <w:rsid w:val="00A42EA6"/>
    <w:rsid w:val="00A44156"/>
    <w:rsid w:val="00A44FF4"/>
    <w:rsid w:val="00A45D3B"/>
    <w:rsid w:val="00A46233"/>
    <w:rsid w:val="00A46953"/>
    <w:rsid w:val="00A47CFB"/>
    <w:rsid w:val="00A50066"/>
    <w:rsid w:val="00A510A6"/>
    <w:rsid w:val="00A5160D"/>
    <w:rsid w:val="00A524BA"/>
    <w:rsid w:val="00A52C54"/>
    <w:rsid w:val="00A54E43"/>
    <w:rsid w:val="00A6051F"/>
    <w:rsid w:val="00A60F20"/>
    <w:rsid w:val="00A6149E"/>
    <w:rsid w:val="00A61757"/>
    <w:rsid w:val="00A62C7F"/>
    <w:rsid w:val="00A63168"/>
    <w:rsid w:val="00A63A60"/>
    <w:rsid w:val="00A64684"/>
    <w:rsid w:val="00A64749"/>
    <w:rsid w:val="00A647E5"/>
    <w:rsid w:val="00A65B7D"/>
    <w:rsid w:val="00A70DB4"/>
    <w:rsid w:val="00A7213D"/>
    <w:rsid w:val="00A72BA3"/>
    <w:rsid w:val="00A7301E"/>
    <w:rsid w:val="00A750F8"/>
    <w:rsid w:val="00A76ED9"/>
    <w:rsid w:val="00A81CF9"/>
    <w:rsid w:val="00A83265"/>
    <w:rsid w:val="00A8642F"/>
    <w:rsid w:val="00A8674F"/>
    <w:rsid w:val="00A911EB"/>
    <w:rsid w:val="00A9453F"/>
    <w:rsid w:val="00A95809"/>
    <w:rsid w:val="00A96853"/>
    <w:rsid w:val="00A96968"/>
    <w:rsid w:val="00A9763A"/>
    <w:rsid w:val="00A97D9A"/>
    <w:rsid w:val="00AA24A0"/>
    <w:rsid w:val="00AA3DF9"/>
    <w:rsid w:val="00AA4F20"/>
    <w:rsid w:val="00AA60F8"/>
    <w:rsid w:val="00AB1115"/>
    <w:rsid w:val="00AB1A19"/>
    <w:rsid w:val="00AB2A84"/>
    <w:rsid w:val="00AB38E7"/>
    <w:rsid w:val="00AB41B9"/>
    <w:rsid w:val="00AB447F"/>
    <w:rsid w:val="00AB486E"/>
    <w:rsid w:val="00AB4F11"/>
    <w:rsid w:val="00AB5B90"/>
    <w:rsid w:val="00AB71C0"/>
    <w:rsid w:val="00AB7C36"/>
    <w:rsid w:val="00AC1310"/>
    <w:rsid w:val="00AC1374"/>
    <w:rsid w:val="00AC1ABF"/>
    <w:rsid w:val="00AC2F5A"/>
    <w:rsid w:val="00AC31D5"/>
    <w:rsid w:val="00AC3224"/>
    <w:rsid w:val="00AC54E0"/>
    <w:rsid w:val="00AC61A3"/>
    <w:rsid w:val="00AC6E8E"/>
    <w:rsid w:val="00AC72C2"/>
    <w:rsid w:val="00AD0057"/>
    <w:rsid w:val="00AD1870"/>
    <w:rsid w:val="00AD1D71"/>
    <w:rsid w:val="00AD2FD3"/>
    <w:rsid w:val="00AD4612"/>
    <w:rsid w:val="00AD4DF2"/>
    <w:rsid w:val="00AD6A69"/>
    <w:rsid w:val="00AD7806"/>
    <w:rsid w:val="00AE00EA"/>
    <w:rsid w:val="00AE0621"/>
    <w:rsid w:val="00AE0BC1"/>
    <w:rsid w:val="00AE2F1C"/>
    <w:rsid w:val="00AE4556"/>
    <w:rsid w:val="00AE4853"/>
    <w:rsid w:val="00AE4A6E"/>
    <w:rsid w:val="00AE7EDB"/>
    <w:rsid w:val="00AF0403"/>
    <w:rsid w:val="00AF0E91"/>
    <w:rsid w:val="00AF28F1"/>
    <w:rsid w:val="00AF290A"/>
    <w:rsid w:val="00AF3A58"/>
    <w:rsid w:val="00AF40F3"/>
    <w:rsid w:val="00AF4C29"/>
    <w:rsid w:val="00AF4C4E"/>
    <w:rsid w:val="00AF5151"/>
    <w:rsid w:val="00AF60A2"/>
    <w:rsid w:val="00AF652E"/>
    <w:rsid w:val="00AF7173"/>
    <w:rsid w:val="00B009FD"/>
    <w:rsid w:val="00B01066"/>
    <w:rsid w:val="00B01E54"/>
    <w:rsid w:val="00B04745"/>
    <w:rsid w:val="00B0500B"/>
    <w:rsid w:val="00B10F27"/>
    <w:rsid w:val="00B11B76"/>
    <w:rsid w:val="00B1387F"/>
    <w:rsid w:val="00B140D8"/>
    <w:rsid w:val="00B25671"/>
    <w:rsid w:val="00B256C1"/>
    <w:rsid w:val="00B27A7E"/>
    <w:rsid w:val="00B30589"/>
    <w:rsid w:val="00B31E9E"/>
    <w:rsid w:val="00B324AE"/>
    <w:rsid w:val="00B32F6A"/>
    <w:rsid w:val="00B33550"/>
    <w:rsid w:val="00B352C4"/>
    <w:rsid w:val="00B3571C"/>
    <w:rsid w:val="00B357CD"/>
    <w:rsid w:val="00B35C64"/>
    <w:rsid w:val="00B36083"/>
    <w:rsid w:val="00B41E88"/>
    <w:rsid w:val="00B420CC"/>
    <w:rsid w:val="00B43F7E"/>
    <w:rsid w:val="00B44016"/>
    <w:rsid w:val="00B46C86"/>
    <w:rsid w:val="00B51BDB"/>
    <w:rsid w:val="00B51DCE"/>
    <w:rsid w:val="00B52776"/>
    <w:rsid w:val="00B53253"/>
    <w:rsid w:val="00B53BE1"/>
    <w:rsid w:val="00B542BA"/>
    <w:rsid w:val="00B544BD"/>
    <w:rsid w:val="00B55739"/>
    <w:rsid w:val="00B56C00"/>
    <w:rsid w:val="00B574BC"/>
    <w:rsid w:val="00B60614"/>
    <w:rsid w:val="00B60E7F"/>
    <w:rsid w:val="00B614D7"/>
    <w:rsid w:val="00B61E59"/>
    <w:rsid w:val="00B626A1"/>
    <w:rsid w:val="00B62984"/>
    <w:rsid w:val="00B64450"/>
    <w:rsid w:val="00B66643"/>
    <w:rsid w:val="00B666A9"/>
    <w:rsid w:val="00B67DEA"/>
    <w:rsid w:val="00B70701"/>
    <w:rsid w:val="00B70E1F"/>
    <w:rsid w:val="00B7233A"/>
    <w:rsid w:val="00B7386D"/>
    <w:rsid w:val="00B74D9D"/>
    <w:rsid w:val="00B75160"/>
    <w:rsid w:val="00B752D6"/>
    <w:rsid w:val="00B75750"/>
    <w:rsid w:val="00B76FE0"/>
    <w:rsid w:val="00B776F3"/>
    <w:rsid w:val="00B77B5D"/>
    <w:rsid w:val="00B80168"/>
    <w:rsid w:val="00B80496"/>
    <w:rsid w:val="00B813A2"/>
    <w:rsid w:val="00B8175C"/>
    <w:rsid w:val="00B81C9F"/>
    <w:rsid w:val="00B82E0D"/>
    <w:rsid w:val="00B853F7"/>
    <w:rsid w:val="00B86424"/>
    <w:rsid w:val="00B8682A"/>
    <w:rsid w:val="00B877A7"/>
    <w:rsid w:val="00B87CDE"/>
    <w:rsid w:val="00B91D82"/>
    <w:rsid w:val="00B91E11"/>
    <w:rsid w:val="00B947E3"/>
    <w:rsid w:val="00B95AFA"/>
    <w:rsid w:val="00B95DA2"/>
    <w:rsid w:val="00BA232B"/>
    <w:rsid w:val="00BA49FB"/>
    <w:rsid w:val="00BA4B6B"/>
    <w:rsid w:val="00BA4EAF"/>
    <w:rsid w:val="00BA5AE2"/>
    <w:rsid w:val="00BA5BD5"/>
    <w:rsid w:val="00BA5E66"/>
    <w:rsid w:val="00BA6758"/>
    <w:rsid w:val="00BA78D4"/>
    <w:rsid w:val="00BB0117"/>
    <w:rsid w:val="00BB1305"/>
    <w:rsid w:val="00BB404D"/>
    <w:rsid w:val="00BB40AE"/>
    <w:rsid w:val="00BB4C81"/>
    <w:rsid w:val="00BB5D35"/>
    <w:rsid w:val="00BB6013"/>
    <w:rsid w:val="00BB6594"/>
    <w:rsid w:val="00BB7A5C"/>
    <w:rsid w:val="00BC0202"/>
    <w:rsid w:val="00BC1688"/>
    <w:rsid w:val="00BC18F6"/>
    <w:rsid w:val="00BC1963"/>
    <w:rsid w:val="00BC1A53"/>
    <w:rsid w:val="00BC2A4A"/>
    <w:rsid w:val="00BC2C73"/>
    <w:rsid w:val="00BC3327"/>
    <w:rsid w:val="00BC33EA"/>
    <w:rsid w:val="00BC3D24"/>
    <w:rsid w:val="00BC6EF6"/>
    <w:rsid w:val="00BC7502"/>
    <w:rsid w:val="00BD07F7"/>
    <w:rsid w:val="00BD0C70"/>
    <w:rsid w:val="00BD3A9E"/>
    <w:rsid w:val="00BD3DDD"/>
    <w:rsid w:val="00BD5597"/>
    <w:rsid w:val="00BD7BAD"/>
    <w:rsid w:val="00BE47B4"/>
    <w:rsid w:val="00BE5FA7"/>
    <w:rsid w:val="00BE66BD"/>
    <w:rsid w:val="00BF33AE"/>
    <w:rsid w:val="00BF4685"/>
    <w:rsid w:val="00BF52E5"/>
    <w:rsid w:val="00BF587F"/>
    <w:rsid w:val="00BF5C5D"/>
    <w:rsid w:val="00BF6F94"/>
    <w:rsid w:val="00BF6FF9"/>
    <w:rsid w:val="00C00B35"/>
    <w:rsid w:val="00C01502"/>
    <w:rsid w:val="00C01784"/>
    <w:rsid w:val="00C01AE8"/>
    <w:rsid w:val="00C04167"/>
    <w:rsid w:val="00C0468B"/>
    <w:rsid w:val="00C05276"/>
    <w:rsid w:val="00C0546E"/>
    <w:rsid w:val="00C058D5"/>
    <w:rsid w:val="00C076AC"/>
    <w:rsid w:val="00C114B3"/>
    <w:rsid w:val="00C1202A"/>
    <w:rsid w:val="00C1318C"/>
    <w:rsid w:val="00C131C1"/>
    <w:rsid w:val="00C1336B"/>
    <w:rsid w:val="00C1392A"/>
    <w:rsid w:val="00C13AB4"/>
    <w:rsid w:val="00C1465E"/>
    <w:rsid w:val="00C17D82"/>
    <w:rsid w:val="00C210BF"/>
    <w:rsid w:val="00C215A4"/>
    <w:rsid w:val="00C24B34"/>
    <w:rsid w:val="00C24F09"/>
    <w:rsid w:val="00C254CD"/>
    <w:rsid w:val="00C27A11"/>
    <w:rsid w:val="00C27A8A"/>
    <w:rsid w:val="00C27F7C"/>
    <w:rsid w:val="00C33BC9"/>
    <w:rsid w:val="00C345CE"/>
    <w:rsid w:val="00C373BC"/>
    <w:rsid w:val="00C3740B"/>
    <w:rsid w:val="00C42236"/>
    <w:rsid w:val="00C44144"/>
    <w:rsid w:val="00C47BE4"/>
    <w:rsid w:val="00C506B9"/>
    <w:rsid w:val="00C51E5E"/>
    <w:rsid w:val="00C52D02"/>
    <w:rsid w:val="00C52F2A"/>
    <w:rsid w:val="00C54500"/>
    <w:rsid w:val="00C54F2E"/>
    <w:rsid w:val="00C5519D"/>
    <w:rsid w:val="00C575DD"/>
    <w:rsid w:val="00C60123"/>
    <w:rsid w:val="00C60410"/>
    <w:rsid w:val="00C61217"/>
    <w:rsid w:val="00C620F9"/>
    <w:rsid w:val="00C625E4"/>
    <w:rsid w:val="00C62A8E"/>
    <w:rsid w:val="00C64BA0"/>
    <w:rsid w:val="00C64F0F"/>
    <w:rsid w:val="00C64F29"/>
    <w:rsid w:val="00C668BB"/>
    <w:rsid w:val="00C67200"/>
    <w:rsid w:val="00C674B6"/>
    <w:rsid w:val="00C674CD"/>
    <w:rsid w:val="00C6764F"/>
    <w:rsid w:val="00C70748"/>
    <w:rsid w:val="00C70963"/>
    <w:rsid w:val="00C7159E"/>
    <w:rsid w:val="00C71E07"/>
    <w:rsid w:val="00C72038"/>
    <w:rsid w:val="00C72850"/>
    <w:rsid w:val="00C73AB6"/>
    <w:rsid w:val="00C73CEA"/>
    <w:rsid w:val="00C750E1"/>
    <w:rsid w:val="00C7775C"/>
    <w:rsid w:val="00C77C44"/>
    <w:rsid w:val="00C803AE"/>
    <w:rsid w:val="00C816A4"/>
    <w:rsid w:val="00C83100"/>
    <w:rsid w:val="00C842D5"/>
    <w:rsid w:val="00C847F1"/>
    <w:rsid w:val="00C84F96"/>
    <w:rsid w:val="00C8505C"/>
    <w:rsid w:val="00C85D7D"/>
    <w:rsid w:val="00C91881"/>
    <w:rsid w:val="00C91FB8"/>
    <w:rsid w:val="00C94F41"/>
    <w:rsid w:val="00C959EB"/>
    <w:rsid w:val="00C95B7E"/>
    <w:rsid w:val="00C9639E"/>
    <w:rsid w:val="00C9680A"/>
    <w:rsid w:val="00C97475"/>
    <w:rsid w:val="00C974A1"/>
    <w:rsid w:val="00CA0B15"/>
    <w:rsid w:val="00CA278A"/>
    <w:rsid w:val="00CA3493"/>
    <w:rsid w:val="00CA754B"/>
    <w:rsid w:val="00CA7C1D"/>
    <w:rsid w:val="00CB0A61"/>
    <w:rsid w:val="00CB0AC5"/>
    <w:rsid w:val="00CB36E9"/>
    <w:rsid w:val="00CB39AA"/>
    <w:rsid w:val="00CB3A9F"/>
    <w:rsid w:val="00CB50A7"/>
    <w:rsid w:val="00CB5C72"/>
    <w:rsid w:val="00CC0507"/>
    <w:rsid w:val="00CC0D05"/>
    <w:rsid w:val="00CC4C0E"/>
    <w:rsid w:val="00CC4C1C"/>
    <w:rsid w:val="00CD0473"/>
    <w:rsid w:val="00CD0B3E"/>
    <w:rsid w:val="00CD4EB3"/>
    <w:rsid w:val="00CD58E0"/>
    <w:rsid w:val="00CD79A2"/>
    <w:rsid w:val="00CE025F"/>
    <w:rsid w:val="00CE2304"/>
    <w:rsid w:val="00CE39F8"/>
    <w:rsid w:val="00CE465B"/>
    <w:rsid w:val="00CE48EE"/>
    <w:rsid w:val="00CE504F"/>
    <w:rsid w:val="00CE6BAF"/>
    <w:rsid w:val="00CE712C"/>
    <w:rsid w:val="00CE7DD2"/>
    <w:rsid w:val="00CF0934"/>
    <w:rsid w:val="00CF0947"/>
    <w:rsid w:val="00CF1916"/>
    <w:rsid w:val="00CF214E"/>
    <w:rsid w:val="00CF218B"/>
    <w:rsid w:val="00CF2F43"/>
    <w:rsid w:val="00CF4683"/>
    <w:rsid w:val="00CF47B4"/>
    <w:rsid w:val="00CF5DBE"/>
    <w:rsid w:val="00CF60E0"/>
    <w:rsid w:val="00CF62A1"/>
    <w:rsid w:val="00CF632B"/>
    <w:rsid w:val="00CF6E43"/>
    <w:rsid w:val="00D00629"/>
    <w:rsid w:val="00D009DA"/>
    <w:rsid w:val="00D03AAD"/>
    <w:rsid w:val="00D05BB1"/>
    <w:rsid w:val="00D0601D"/>
    <w:rsid w:val="00D0705D"/>
    <w:rsid w:val="00D07386"/>
    <w:rsid w:val="00D10412"/>
    <w:rsid w:val="00D11491"/>
    <w:rsid w:val="00D11830"/>
    <w:rsid w:val="00D11DF3"/>
    <w:rsid w:val="00D12AD9"/>
    <w:rsid w:val="00D13175"/>
    <w:rsid w:val="00D1360C"/>
    <w:rsid w:val="00D13EDE"/>
    <w:rsid w:val="00D1498E"/>
    <w:rsid w:val="00D15BDE"/>
    <w:rsid w:val="00D165A7"/>
    <w:rsid w:val="00D17F4E"/>
    <w:rsid w:val="00D211AC"/>
    <w:rsid w:val="00D22A78"/>
    <w:rsid w:val="00D22A99"/>
    <w:rsid w:val="00D22ED3"/>
    <w:rsid w:val="00D23173"/>
    <w:rsid w:val="00D237D8"/>
    <w:rsid w:val="00D23FF9"/>
    <w:rsid w:val="00D2402D"/>
    <w:rsid w:val="00D24041"/>
    <w:rsid w:val="00D245C8"/>
    <w:rsid w:val="00D25EC9"/>
    <w:rsid w:val="00D30072"/>
    <w:rsid w:val="00D30D68"/>
    <w:rsid w:val="00D316CD"/>
    <w:rsid w:val="00D31C55"/>
    <w:rsid w:val="00D328FE"/>
    <w:rsid w:val="00D3358C"/>
    <w:rsid w:val="00D339AA"/>
    <w:rsid w:val="00D34071"/>
    <w:rsid w:val="00D34536"/>
    <w:rsid w:val="00D35477"/>
    <w:rsid w:val="00D3675B"/>
    <w:rsid w:val="00D40004"/>
    <w:rsid w:val="00D411E3"/>
    <w:rsid w:val="00D418F8"/>
    <w:rsid w:val="00D43121"/>
    <w:rsid w:val="00D440AE"/>
    <w:rsid w:val="00D4516F"/>
    <w:rsid w:val="00D46A35"/>
    <w:rsid w:val="00D47BD3"/>
    <w:rsid w:val="00D504B2"/>
    <w:rsid w:val="00D523A8"/>
    <w:rsid w:val="00D52417"/>
    <w:rsid w:val="00D54AD3"/>
    <w:rsid w:val="00D56124"/>
    <w:rsid w:val="00D56554"/>
    <w:rsid w:val="00D56594"/>
    <w:rsid w:val="00D56DFA"/>
    <w:rsid w:val="00D60268"/>
    <w:rsid w:val="00D606FC"/>
    <w:rsid w:val="00D608EA"/>
    <w:rsid w:val="00D60FFC"/>
    <w:rsid w:val="00D63D89"/>
    <w:rsid w:val="00D644CA"/>
    <w:rsid w:val="00D65A4D"/>
    <w:rsid w:val="00D66143"/>
    <w:rsid w:val="00D67788"/>
    <w:rsid w:val="00D70717"/>
    <w:rsid w:val="00D70C95"/>
    <w:rsid w:val="00D717D6"/>
    <w:rsid w:val="00D71DE5"/>
    <w:rsid w:val="00D727BA"/>
    <w:rsid w:val="00D72BC8"/>
    <w:rsid w:val="00D73E85"/>
    <w:rsid w:val="00D74DD1"/>
    <w:rsid w:val="00D75B73"/>
    <w:rsid w:val="00D75CB1"/>
    <w:rsid w:val="00D77561"/>
    <w:rsid w:val="00D77ABA"/>
    <w:rsid w:val="00D8024F"/>
    <w:rsid w:val="00D80412"/>
    <w:rsid w:val="00D812BC"/>
    <w:rsid w:val="00D81C3D"/>
    <w:rsid w:val="00D81EA0"/>
    <w:rsid w:val="00D81ED6"/>
    <w:rsid w:val="00D81F9B"/>
    <w:rsid w:val="00D82DAA"/>
    <w:rsid w:val="00D8363F"/>
    <w:rsid w:val="00D85539"/>
    <w:rsid w:val="00D85622"/>
    <w:rsid w:val="00D86EF7"/>
    <w:rsid w:val="00D874F2"/>
    <w:rsid w:val="00D87637"/>
    <w:rsid w:val="00D87E27"/>
    <w:rsid w:val="00D912FD"/>
    <w:rsid w:val="00D93882"/>
    <w:rsid w:val="00D954F5"/>
    <w:rsid w:val="00DA0965"/>
    <w:rsid w:val="00DA0AA8"/>
    <w:rsid w:val="00DA1435"/>
    <w:rsid w:val="00DA1F4C"/>
    <w:rsid w:val="00DA2032"/>
    <w:rsid w:val="00DA2E82"/>
    <w:rsid w:val="00DA30D0"/>
    <w:rsid w:val="00DA381C"/>
    <w:rsid w:val="00DA38D6"/>
    <w:rsid w:val="00DA3C0C"/>
    <w:rsid w:val="00DA4803"/>
    <w:rsid w:val="00DA4AE0"/>
    <w:rsid w:val="00DA5952"/>
    <w:rsid w:val="00DA5BB4"/>
    <w:rsid w:val="00DA6556"/>
    <w:rsid w:val="00DA6F39"/>
    <w:rsid w:val="00DA7CC2"/>
    <w:rsid w:val="00DA7FCE"/>
    <w:rsid w:val="00DB0600"/>
    <w:rsid w:val="00DB09F4"/>
    <w:rsid w:val="00DB356C"/>
    <w:rsid w:val="00DB4E76"/>
    <w:rsid w:val="00DB5AD5"/>
    <w:rsid w:val="00DB5D3B"/>
    <w:rsid w:val="00DC0E9E"/>
    <w:rsid w:val="00DC1C07"/>
    <w:rsid w:val="00DC24F6"/>
    <w:rsid w:val="00DC2DA0"/>
    <w:rsid w:val="00DC3A1B"/>
    <w:rsid w:val="00DC591B"/>
    <w:rsid w:val="00DC6204"/>
    <w:rsid w:val="00DC63E4"/>
    <w:rsid w:val="00DC6D60"/>
    <w:rsid w:val="00DD01DB"/>
    <w:rsid w:val="00DD021E"/>
    <w:rsid w:val="00DD0F13"/>
    <w:rsid w:val="00DD1E80"/>
    <w:rsid w:val="00DD1E85"/>
    <w:rsid w:val="00DD485E"/>
    <w:rsid w:val="00DD4C14"/>
    <w:rsid w:val="00DD5312"/>
    <w:rsid w:val="00DD605E"/>
    <w:rsid w:val="00DD78B6"/>
    <w:rsid w:val="00DE040A"/>
    <w:rsid w:val="00DE2CEA"/>
    <w:rsid w:val="00DE4092"/>
    <w:rsid w:val="00DE61ED"/>
    <w:rsid w:val="00DE6384"/>
    <w:rsid w:val="00DE6A1C"/>
    <w:rsid w:val="00DE7055"/>
    <w:rsid w:val="00DE72FF"/>
    <w:rsid w:val="00DF0E80"/>
    <w:rsid w:val="00DF1478"/>
    <w:rsid w:val="00DF1685"/>
    <w:rsid w:val="00DF6C1D"/>
    <w:rsid w:val="00E00AB0"/>
    <w:rsid w:val="00E03FEF"/>
    <w:rsid w:val="00E043FF"/>
    <w:rsid w:val="00E0453A"/>
    <w:rsid w:val="00E059E2"/>
    <w:rsid w:val="00E065BB"/>
    <w:rsid w:val="00E07AFE"/>
    <w:rsid w:val="00E10E9E"/>
    <w:rsid w:val="00E10F58"/>
    <w:rsid w:val="00E13B78"/>
    <w:rsid w:val="00E143C9"/>
    <w:rsid w:val="00E144D3"/>
    <w:rsid w:val="00E166D8"/>
    <w:rsid w:val="00E16803"/>
    <w:rsid w:val="00E17021"/>
    <w:rsid w:val="00E21582"/>
    <w:rsid w:val="00E23C2E"/>
    <w:rsid w:val="00E26947"/>
    <w:rsid w:val="00E301CF"/>
    <w:rsid w:val="00E318AD"/>
    <w:rsid w:val="00E31944"/>
    <w:rsid w:val="00E35AA8"/>
    <w:rsid w:val="00E3761E"/>
    <w:rsid w:val="00E376D4"/>
    <w:rsid w:val="00E416AD"/>
    <w:rsid w:val="00E4171E"/>
    <w:rsid w:val="00E437F1"/>
    <w:rsid w:val="00E439D9"/>
    <w:rsid w:val="00E44767"/>
    <w:rsid w:val="00E44AA2"/>
    <w:rsid w:val="00E45DC4"/>
    <w:rsid w:val="00E45EA5"/>
    <w:rsid w:val="00E460D8"/>
    <w:rsid w:val="00E47392"/>
    <w:rsid w:val="00E516EF"/>
    <w:rsid w:val="00E5188D"/>
    <w:rsid w:val="00E5197A"/>
    <w:rsid w:val="00E51F9A"/>
    <w:rsid w:val="00E52AFD"/>
    <w:rsid w:val="00E52DB8"/>
    <w:rsid w:val="00E532D3"/>
    <w:rsid w:val="00E538B3"/>
    <w:rsid w:val="00E53D18"/>
    <w:rsid w:val="00E53D7F"/>
    <w:rsid w:val="00E54B99"/>
    <w:rsid w:val="00E55A6C"/>
    <w:rsid w:val="00E55FE5"/>
    <w:rsid w:val="00E56E64"/>
    <w:rsid w:val="00E57000"/>
    <w:rsid w:val="00E60728"/>
    <w:rsid w:val="00E609BF"/>
    <w:rsid w:val="00E61602"/>
    <w:rsid w:val="00E63164"/>
    <w:rsid w:val="00E637E5"/>
    <w:rsid w:val="00E64052"/>
    <w:rsid w:val="00E6410F"/>
    <w:rsid w:val="00E659DA"/>
    <w:rsid w:val="00E66E95"/>
    <w:rsid w:val="00E71049"/>
    <w:rsid w:val="00E717C9"/>
    <w:rsid w:val="00E73392"/>
    <w:rsid w:val="00E744D7"/>
    <w:rsid w:val="00E75D44"/>
    <w:rsid w:val="00E76E16"/>
    <w:rsid w:val="00E770E8"/>
    <w:rsid w:val="00E772C6"/>
    <w:rsid w:val="00E80BDB"/>
    <w:rsid w:val="00E81B16"/>
    <w:rsid w:val="00E82AC8"/>
    <w:rsid w:val="00E83A65"/>
    <w:rsid w:val="00E83DC0"/>
    <w:rsid w:val="00E84324"/>
    <w:rsid w:val="00E84BB9"/>
    <w:rsid w:val="00E8602F"/>
    <w:rsid w:val="00E90625"/>
    <w:rsid w:val="00E917F3"/>
    <w:rsid w:val="00E92B96"/>
    <w:rsid w:val="00E93184"/>
    <w:rsid w:val="00E95287"/>
    <w:rsid w:val="00E95F55"/>
    <w:rsid w:val="00E96408"/>
    <w:rsid w:val="00E97A3D"/>
    <w:rsid w:val="00E97B7A"/>
    <w:rsid w:val="00E97DF3"/>
    <w:rsid w:val="00EA05AD"/>
    <w:rsid w:val="00EA0C2B"/>
    <w:rsid w:val="00EA2BD4"/>
    <w:rsid w:val="00EA2F76"/>
    <w:rsid w:val="00EA3A70"/>
    <w:rsid w:val="00EA3C21"/>
    <w:rsid w:val="00EA472E"/>
    <w:rsid w:val="00EA6032"/>
    <w:rsid w:val="00EB0FC1"/>
    <w:rsid w:val="00EB1783"/>
    <w:rsid w:val="00EB3BD5"/>
    <w:rsid w:val="00EB5063"/>
    <w:rsid w:val="00EB5964"/>
    <w:rsid w:val="00EB6004"/>
    <w:rsid w:val="00EB6276"/>
    <w:rsid w:val="00EB6308"/>
    <w:rsid w:val="00EB6CAF"/>
    <w:rsid w:val="00EB7AE1"/>
    <w:rsid w:val="00EC00A8"/>
    <w:rsid w:val="00EC029C"/>
    <w:rsid w:val="00EC0B8F"/>
    <w:rsid w:val="00EC111D"/>
    <w:rsid w:val="00EC1479"/>
    <w:rsid w:val="00EC1A46"/>
    <w:rsid w:val="00EC222B"/>
    <w:rsid w:val="00EC2901"/>
    <w:rsid w:val="00EC2B2C"/>
    <w:rsid w:val="00EC402C"/>
    <w:rsid w:val="00EC4BF5"/>
    <w:rsid w:val="00EC6113"/>
    <w:rsid w:val="00ED0B09"/>
    <w:rsid w:val="00ED163A"/>
    <w:rsid w:val="00ED23D4"/>
    <w:rsid w:val="00ED3B1D"/>
    <w:rsid w:val="00ED49F8"/>
    <w:rsid w:val="00ED5CF8"/>
    <w:rsid w:val="00ED6290"/>
    <w:rsid w:val="00ED65FE"/>
    <w:rsid w:val="00ED6C6A"/>
    <w:rsid w:val="00EE2738"/>
    <w:rsid w:val="00EE5F5F"/>
    <w:rsid w:val="00EE6760"/>
    <w:rsid w:val="00EF1E7A"/>
    <w:rsid w:val="00EF4BA4"/>
    <w:rsid w:val="00EF4F16"/>
    <w:rsid w:val="00EF521A"/>
    <w:rsid w:val="00EF521B"/>
    <w:rsid w:val="00EF52C7"/>
    <w:rsid w:val="00EF550E"/>
    <w:rsid w:val="00EF58F6"/>
    <w:rsid w:val="00EF691C"/>
    <w:rsid w:val="00EF70A1"/>
    <w:rsid w:val="00F00A93"/>
    <w:rsid w:val="00F011AB"/>
    <w:rsid w:val="00F02BD6"/>
    <w:rsid w:val="00F0552A"/>
    <w:rsid w:val="00F06DD4"/>
    <w:rsid w:val="00F07C92"/>
    <w:rsid w:val="00F10CE0"/>
    <w:rsid w:val="00F11011"/>
    <w:rsid w:val="00F11082"/>
    <w:rsid w:val="00F11449"/>
    <w:rsid w:val="00F1289E"/>
    <w:rsid w:val="00F12912"/>
    <w:rsid w:val="00F12B21"/>
    <w:rsid w:val="00F141E2"/>
    <w:rsid w:val="00F14825"/>
    <w:rsid w:val="00F14D07"/>
    <w:rsid w:val="00F15EFC"/>
    <w:rsid w:val="00F21D8A"/>
    <w:rsid w:val="00F222A7"/>
    <w:rsid w:val="00F24E89"/>
    <w:rsid w:val="00F2672C"/>
    <w:rsid w:val="00F276D4"/>
    <w:rsid w:val="00F31208"/>
    <w:rsid w:val="00F32AA4"/>
    <w:rsid w:val="00F331CF"/>
    <w:rsid w:val="00F33758"/>
    <w:rsid w:val="00F33FDC"/>
    <w:rsid w:val="00F34E0B"/>
    <w:rsid w:val="00F35783"/>
    <w:rsid w:val="00F35847"/>
    <w:rsid w:val="00F35AA2"/>
    <w:rsid w:val="00F373C9"/>
    <w:rsid w:val="00F41703"/>
    <w:rsid w:val="00F42D85"/>
    <w:rsid w:val="00F439C0"/>
    <w:rsid w:val="00F44742"/>
    <w:rsid w:val="00F46F52"/>
    <w:rsid w:val="00F46F5E"/>
    <w:rsid w:val="00F4716F"/>
    <w:rsid w:val="00F47E85"/>
    <w:rsid w:val="00F507FF"/>
    <w:rsid w:val="00F50A89"/>
    <w:rsid w:val="00F51357"/>
    <w:rsid w:val="00F5193F"/>
    <w:rsid w:val="00F520AE"/>
    <w:rsid w:val="00F521AC"/>
    <w:rsid w:val="00F544B1"/>
    <w:rsid w:val="00F544D7"/>
    <w:rsid w:val="00F54645"/>
    <w:rsid w:val="00F55B10"/>
    <w:rsid w:val="00F57408"/>
    <w:rsid w:val="00F60513"/>
    <w:rsid w:val="00F6175D"/>
    <w:rsid w:val="00F65726"/>
    <w:rsid w:val="00F65D7D"/>
    <w:rsid w:val="00F65D8A"/>
    <w:rsid w:val="00F66E3D"/>
    <w:rsid w:val="00F6788A"/>
    <w:rsid w:val="00F703D3"/>
    <w:rsid w:val="00F713D7"/>
    <w:rsid w:val="00F716E4"/>
    <w:rsid w:val="00F72246"/>
    <w:rsid w:val="00F73258"/>
    <w:rsid w:val="00F7342E"/>
    <w:rsid w:val="00F743CC"/>
    <w:rsid w:val="00F74505"/>
    <w:rsid w:val="00F7465D"/>
    <w:rsid w:val="00F74FC4"/>
    <w:rsid w:val="00F7518D"/>
    <w:rsid w:val="00F75391"/>
    <w:rsid w:val="00F75657"/>
    <w:rsid w:val="00F76EE0"/>
    <w:rsid w:val="00F803FE"/>
    <w:rsid w:val="00F81668"/>
    <w:rsid w:val="00F817C5"/>
    <w:rsid w:val="00F81E3A"/>
    <w:rsid w:val="00F84E4B"/>
    <w:rsid w:val="00F866D3"/>
    <w:rsid w:val="00F871B6"/>
    <w:rsid w:val="00F8770B"/>
    <w:rsid w:val="00F91BA8"/>
    <w:rsid w:val="00F92913"/>
    <w:rsid w:val="00F92C8A"/>
    <w:rsid w:val="00F94728"/>
    <w:rsid w:val="00F95D8E"/>
    <w:rsid w:val="00F95E1A"/>
    <w:rsid w:val="00F95E3A"/>
    <w:rsid w:val="00F96A87"/>
    <w:rsid w:val="00F97850"/>
    <w:rsid w:val="00FA0436"/>
    <w:rsid w:val="00FA06B9"/>
    <w:rsid w:val="00FA204C"/>
    <w:rsid w:val="00FA427C"/>
    <w:rsid w:val="00FA645D"/>
    <w:rsid w:val="00FA6D31"/>
    <w:rsid w:val="00FA7244"/>
    <w:rsid w:val="00FA776B"/>
    <w:rsid w:val="00FB25A5"/>
    <w:rsid w:val="00FB2F49"/>
    <w:rsid w:val="00FB3015"/>
    <w:rsid w:val="00FB40A9"/>
    <w:rsid w:val="00FB65D1"/>
    <w:rsid w:val="00FB66A1"/>
    <w:rsid w:val="00FB6BB5"/>
    <w:rsid w:val="00FB7292"/>
    <w:rsid w:val="00FB7822"/>
    <w:rsid w:val="00FC0829"/>
    <w:rsid w:val="00FC2C3E"/>
    <w:rsid w:val="00FC2D9C"/>
    <w:rsid w:val="00FC415A"/>
    <w:rsid w:val="00FC4D07"/>
    <w:rsid w:val="00FC4F20"/>
    <w:rsid w:val="00FC613E"/>
    <w:rsid w:val="00FC7770"/>
    <w:rsid w:val="00FD0A1C"/>
    <w:rsid w:val="00FD15CD"/>
    <w:rsid w:val="00FD197C"/>
    <w:rsid w:val="00FD1ED7"/>
    <w:rsid w:val="00FD219B"/>
    <w:rsid w:val="00FD31B4"/>
    <w:rsid w:val="00FD3B3F"/>
    <w:rsid w:val="00FD3DCE"/>
    <w:rsid w:val="00FD4B47"/>
    <w:rsid w:val="00FD558E"/>
    <w:rsid w:val="00FD6178"/>
    <w:rsid w:val="00FE1019"/>
    <w:rsid w:val="00FE1C7A"/>
    <w:rsid w:val="00FE1F2D"/>
    <w:rsid w:val="00FE208E"/>
    <w:rsid w:val="00FE28AC"/>
    <w:rsid w:val="00FE2AC9"/>
    <w:rsid w:val="00FE402D"/>
    <w:rsid w:val="00FE4A6D"/>
    <w:rsid w:val="00FE4DF2"/>
    <w:rsid w:val="00FE51C9"/>
    <w:rsid w:val="00FE5388"/>
    <w:rsid w:val="00FE72CA"/>
    <w:rsid w:val="00FE78B5"/>
    <w:rsid w:val="00FF1465"/>
    <w:rsid w:val="00FF198A"/>
    <w:rsid w:val="00FF1BE9"/>
    <w:rsid w:val="00FF2199"/>
    <w:rsid w:val="00FF265F"/>
    <w:rsid w:val="00FF26FF"/>
    <w:rsid w:val="00FF375C"/>
    <w:rsid w:val="00FF379B"/>
    <w:rsid w:val="00FF5DC1"/>
    <w:rsid w:val="00FF7BF3"/>
    <w:rsid w:val="00FF7E2C"/>
    <w:rsid w:val="0196F63A"/>
    <w:rsid w:val="01BB9333"/>
    <w:rsid w:val="01EE1AC7"/>
    <w:rsid w:val="0268E0D0"/>
    <w:rsid w:val="029BEB28"/>
    <w:rsid w:val="02B39957"/>
    <w:rsid w:val="03CC409F"/>
    <w:rsid w:val="0416ACBB"/>
    <w:rsid w:val="055BCA83"/>
    <w:rsid w:val="073E5A67"/>
    <w:rsid w:val="07AD71B5"/>
    <w:rsid w:val="087E6730"/>
    <w:rsid w:val="08AC95CE"/>
    <w:rsid w:val="0B7E9233"/>
    <w:rsid w:val="0BB48AB6"/>
    <w:rsid w:val="0C83D3E1"/>
    <w:rsid w:val="0D7BAB69"/>
    <w:rsid w:val="0D8006F1"/>
    <w:rsid w:val="0DD8C3E6"/>
    <w:rsid w:val="0E57A292"/>
    <w:rsid w:val="0F3C32C9"/>
    <w:rsid w:val="10FA1DD2"/>
    <w:rsid w:val="10FB6FB2"/>
    <w:rsid w:val="11483BFE"/>
    <w:rsid w:val="13856E93"/>
    <w:rsid w:val="13CBE7D7"/>
    <w:rsid w:val="15183136"/>
    <w:rsid w:val="153262AD"/>
    <w:rsid w:val="1622242F"/>
    <w:rsid w:val="172B095B"/>
    <w:rsid w:val="17424FD4"/>
    <w:rsid w:val="17993C5D"/>
    <w:rsid w:val="18AE93B0"/>
    <w:rsid w:val="18DEF79E"/>
    <w:rsid w:val="19839514"/>
    <w:rsid w:val="19B67C8B"/>
    <w:rsid w:val="1A81A48A"/>
    <w:rsid w:val="1B36CFFD"/>
    <w:rsid w:val="1B64326C"/>
    <w:rsid w:val="1C6ED86F"/>
    <w:rsid w:val="1CF29817"/>
    <w:rsid w:val="1D214C45"/>
    <w:rsid w:val="1D4740FB"/>
    <w:rsid w:val="1D500039"/>
    <w:rsid w:val="1D92A8D8"/>
    <w:rsid w:val="1DB98198"/>
    <w:rsid w:val="1E1E043E"/>
    <w:rsid w:val="1F7C3F83"/>
    <w:rsid w:val="20672B01"/>
    <w:rsid w:val="22864A86"/>
    <w:rsid w:val="23957E86"/>
    <w:rsid w:val="2444CBB8"/>
    <w:rsid w:val="26F1794E"/>
    <w:rsid w:val="286B2935"/>
    <w:rsid w:val="2895AC9B"/>
    <w:rsid w:val="2947026B"/>
    <w:rsid w:val="29DE483B"/>
    <w:rsid w:val="2A8AA253"/>
    <w:rsid w:val="2AC2BA3B"/>
    <w:rsid w:val="2AC3DDC7"/>
    <w:rsid w:val="2AFF87BC"/>
    <w:rsid w:val="2B0D3771"/>
    <w:rsid w:val="2B62A99C"/>
    <w:rsid w:val="2BCE9CF6"/>
    <w:rsid w:val="2BD3E6E1"/>
    <w:rsid w:val="2C35E914"/>
    <w:rsid w:val="2C61D8F3"/>
    <w:rsid w:val="2CF892BF"/>
    <w:rsid w:val="2E661371"/>
    <w:rsid w:val="2E6D437A"/>
    <w:rsid w:val="2EA3EE9C"/>
    <w:rsid w:val="2F24B5DD"/>
    <w:rsid w:val="2F98CB74"/>
    <w:rsid w:val="312CAD48"/>
    <w:rsid w:val="31349BD5"/>
    <w:rsid w:val="313C805F"/>
    <w:rsid w:val="319F9DD8"/>
    <w:rsid w:val="31DEC124"/>
    <w:rsid w:val="334F61EA"/>
    <w:rsid w:val="347D6794"/>
    <w:rsid w:val="34B00496"/>
    <w:rsid w:val="3523B1F3"/>
    <w:rsid w:val="353E1E57"/>
    <w:rsid w:val="3675CAEE"/>
    <w:rsid w:val="36C61EF2"/>
    <w:rsid w:val="36D18C5A"/>
    <w:rsid w:val="37059A59"/>
    <w:rsid w:val="37E2AE4F"/>
    <w:rsid w:val="3837A1E1"/>
    <w:rsid w:val="3875472D"/>
    <w:rsid w:val="38791B1A"/>
    <w:rsid w:val="38816B45"/>
    <w:rsid w:val="389D6F5D"/>
    <w:rsid w:val="38C1F568"/>
    <w:rsid w:val="3925C887"/>
    <w:rsid w:val="3A18B2B7"/>
    <w:rsid w:val="3A810BDA"/>
    <w:rsid w:val="3CCD01F2"/>
    <w:rsid w:val="3D569C3C"/>
    <w:rsid w:val="3D768651"/>
    <w:rsid w:val="3D8BF3BB"/>
    <w:rsid w:val="3EC8C81F"/>
    <w:rsid w:val="3F66DADF"/>
    <w:rsid w:val="3FE18585"/>
    <w:rsid w:val="40082A6C"/>
    <w:rsid w:val="4102AB40"/>
    <w:rsid w:val="4131D34A"/>
    <w:rsid w:val="41F03D57"/>
    <w:rsid w:val="427FA7FE"/>
    <w:rsid w:val="433FEB2E"/>
    <w:rsid w:val="43A60FC8"/>
    <w:rsid w:val="43B2EE36"/>
    <w:rsid w:val="45E9B78B"/>
    <w:rsid w:val="463CF35D"/>
    <w:rsid w:val="4661B0DB"/>
    <w:rsid w:val="46B73F6A"/>
    <w:rsid w:val="47B77B2B"/>
    <w:rsid w:val="47D8C3BE"/>
    <w:rsid w:val="49EEE02C"/>
    <w:rsid w:val="4B429B93"/>
    <w:rsid w:val="4C4E3D21"/>
    <w:rsid w:val="4C82DD80"/>
    <w:rsid w:val="4C8C545A"/>
    <w:rsid w:val="4E96B35A"/>
    <w:rsid w:val="4ED6C637"/>
    <w:rsid w:val="4EEAE5AF"/>
    <w:rsid w:val="4FAEE128"/>
    <w:rsid w:val="50145005"/>
    <w:rsid w:val="508DCC5A"/>
    <w:rsid w:val="5146E517"/>
    <w:rsid w:val="51CDCDD8"/>
    <w:rsid w:val="531CB0D2"/>
    <w:rsid w:val="532F3EF0"/>
    <w:rsid w:val="5408B0A4"/>
    <w:rsid w:val="54DAF582"/>
    <w:rsid w:val="55A02D62"/>
    <w:rsid w:val="55A64208"/>
    <w:rsid w:val="5604FA4F"/>
    <w:rsid w:val="56133DCF"/>
    <w:rsid w:val="568F4D30"/>
    <w:rsid w:val="56FB1DAD"/>
    <w:rsid w:val="57CE793B"/>
    <w:rsid w:val="58783181"/>
    <w:rsid w:val="59F9D224"/>
    <w:rsid w:val="5BF07D23"/>
    <w:rsid w:val="5C07883B"/>
    <w:rsid w:val="5C875F29"/>
    <w:rsid w:val="5D00D16A"/>
    <w:rsid w:val="5F2CBAF0"/>
    <w:rsid w:val="5F75A31F"/>
    <w:rsid w:val="5F8CA4C9"/>
    <w:rsid w:val="5FD886D1"/>
    <w:rsid w:val="5FE364D2"/>
    <w:rsid w:val="60186AA8"/>
    <w:rsid w:val="60D7671F"/>
    <w:rsid w:val="612B418C"/>
    <w:rsid w:val="61C11053"/>
    <w:rsid w:val="61CD5126"/>
    <w:rsid w:val="61D1E620"/>
    <w:rsid w:val="61E4DB54"/>
    <w:rsid w:val="6205EB6A"/>
    <w:rsid w:val="63320C6B"/>
    <w:rsid w:val="645B4CC6"/>
    <w:rsid w:val="64A48A93"/>
    <w:rsid w:val="650FDF6E"/>
    <w:rsid w:val="6582C45B"/>
    <w:rsid w:val="65842C97"/>
    <w:rsid w:val="6584F62B"/>
    <w:rsid w:val="6628FA24"/>
    <w:rsid w:val="67089488"/>
    <w:rsid w:val="68411CD2"/>
    <w:rsid w:val="685BB72F"/>
    <w:rsid w:val="68EF6CCB"/>
    <w:rsid w:val="6A14B354"/>
    <w:rsid w:val="6A841D2D"/>
    <w:rsid w:val="6B43F7AF"/>
    <w:rsid w:val="6C148720"/>
    <w:rsid w:val="6C23597F"/>
    <w:rsid w:val="6C88773C"/>
    <w:rsid w:val="6C924D23"/>
    <w:rsid w:val="6CC3933D"/>
    <w:rsid w:val="6D19DCD2"/>
    <w:rsid w:val="6DD806DC"/>
    <w:rsid w:val="6E3C6104"/>
    <w:rsid w:val="6F2930E7"/>
    <w:rsid w:val="706FBABA"/>
    <w:rsid w:val="70AEAD94"/>
    <w:rsid w:val="718D6F80"/>
    <w:rsid w:val="71C9552C"/>
    <w:rsid w:val="72C52CC8"/>
    <w:rsid w:val="749FD0BB"/>
    <w:rsid w:val="74AFD53F"/>
    <w:rsid w:val="750CF771"/>
    <w:rsid w:val="7695ECB1"/>
    <w:rsid w:val="76B22BCF"/>
    <w:rsid w:val="76B33C49"/>
    <w:rsid w:val="76F8922A"/>
    <w:rsid w:val="772335AE"/>
    <w:rsid w:val="784EF6B1"/>
    <w:rsid w:val="7886D551"/>
    <w:rsid w:val="78DAA83D"/>
    <w:rsid w:val="78E3090F"/>
    <w:rsid w:val="79D4F46E"/>
    <w:rsid w:val="7A78FFBB"/>
    <w:rsid w:val="7C163E61"/>
    <w:rsid w:val="7CD96757"/>
    <w:rsid w:val="7D1B68EE"/>
    <w:rsid w:val="7D96A517"/>
    <w:rsid w:val="7E7AEDBA"/>
    <w:rsid w:val="7EE95765"/>
    <w:rsid w:val="7FC107F0"/>
    <w:rsid w:val="7FD8A223"/>
  </w:rsids>
  <m:mathPr>
    <m:mathFont m:val="Cambria Math"/>
    <m:brkBin m:val="before"/>
    <m:brkBinSub m:val="--"/>
    <m:smallFrac m:val="0"/>
    <m:dispDef/>
    <m:lMargin m:val="0"/>
    <m:rMargin m:val="0"/>
    <m:defJc m:val="centerGroup"/>
    <m:wrapIndent m:val="1440"/>
    <m:intLim m:val="subSup"/>
    <m:naryLim m:val="undOvr"/>
  </m:mathPr>
  <w:themeFontLang w:val="en-GB" w:eastAsia="ja-JP" w:bidi="ks-Dev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BE20E"/>
  <w15:chartTrackingRefBased/>
  <w15:docId w15:val="{1609ED70-9EB6-4087-99B8-E3027854B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E9E"/>
    <w:pPr>
      <w:spacing w:after="0" w:line="240" w:lineRule="auto"/>
    </w:pPr>
    <w:rPr>
      <w:rFonts w:ascii="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356C"/>
    <w:pPr>
      <w:spacing w:after="160" w:line="259" w:lineRule="auto"/>
      <w:ind w:left="720"/>
      <w:contextualSpacing/>
    </w:pPr>
    <w:rPr>
      <w:rFonts w:asciiTheme="minorHAnsi" w:hAnsiTheme="minorHAnsi" w:cstheme="minorBidi"/>
    </w:rPr>
  </w:style>
  <w:style w:type="character" w:styleId="Hyperlink">
    <w:name w:val="Hyperlink"/>
    <w:basedOn w:val="DefaultParagraphFont"/>
    <w:uiPriority w:val="99"/>
    <w:unhideWhenUsed/>
    <w:rsid w:val="005C7E3C"/>
    <w:rPr>
      <w:color w:val="0563C1" w:themeColor="hyperlink"/>
      <w:u w:val="single"/>
    </w:rPr>
  </w:style>
  <w:style w:type="character" w:styleId="UnresolvedMention">
    <w:name w:val="Unresolved Mention"/>
    <w:basedOn w:val="DefaultParagraphFont"/>
    <w:uiPriority w:val="99"/>
    <w:semiHidden/>
    <w:unhideWhenUsed/>
    <w:rsid w:val="005C7E3C"/>
    <w:rPr>
      <w:color w:val="605E5C"/>
      <w:shd w:val="clear" w:color="auto" w:fill="E1DFDD"/>
    </w:rPr>
  </w:style>
  <w:style w:type="paragraph" w:styleId="BalloonText">
    <w:name w:val="Balloon Text"/>
    <w:basedOn w:val="Normal"/>
    <w:link w:val="BalloonTextChar"/>
    <w:uiPriority w:val="99"/>
    <w:semiHidden/>
    <w:unhideWhenUsed/>
    <w:rsid w:val="009070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0B4"/>
    <w:rPr>
      <w:rFonts w:ascii="Segoe UI" w:hAnsi="Segoe UI" w:cs="Segoe UI"/>
      <w:sz w:val="18"/>
      <w:szCs w:val="18"/>
    </w:rPr>
  </w:style>
  <w:style w:type="paragraph" w:styleId="Header">
    <w:name w:val="header"/>
    <w:basedOn w:val="Normal"/>
    <w:link w:val="HeaderChar"/>
    <w:uiPriority w:val="99"/>
    <w:unhideWhenUsed/>
    <w:rsid w:val="00B31E9E"/>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B31E9E"/>
  </w:style>
  <w:style w:type="paragraph" w:styleId="Footer">
    <w:name w:val="footer"/>
    <w:basedOn w:val="Normal"/>
    <w:link w:val="FooterChar"/>
    <w:uiPriority w:val="99"/>
    <w:unhideWhenUsed/>
    <w:rsid w:val="00B31E9E"/>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B31E9E"/>
  </w:style>
  <w:style w:type="paragraph" w:styleId="NormalWeb">
    <w:name w:val="Normal (Web)"/>
    <w:basedOn w:val="Normal"/>
    <w:uiPriority w:val="99"/>
    <w:unhideWhenUsed/>
    <w:rsid w:val="00B31E9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01A1B"/>
  </w:style>
  <w:style w:type="character" w:customStyle="1" w:styleId="spellingerror">
    <w:name w:val="spellingerror"/>
    <w:basedOn w:val="DefaultParagraphFont"/>
    <w:rsid w:val="00201A1B"/>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Calibri" w:hAnsi="Calibri" w:cs="Calibri"/>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90812"/>
    <w:rPr>
      <w:b/>
      <w:bCs/>
    </w:rPr>
  </w:style>
  <w:style w:type="character" w:customStyle="1" w:styleId="CommentSubjectChar">
    <w:name w:val="Comment Subject Char"/>
    <w:basedOn w:val="CommentTextChar"/>
    <w:link w:val="CommentSubject"/>
    <w:uiPriority w:val="99"/>
    <w:semiHidden/>
    <w:rsid w:val="00690812"/>
    <w:rPr>
      <w:rFonts w:ascii="Calibri" w:hAnsi="Calibri" w:cs="Calibri"/>
      <w:b/>
      <w:bCs/>
      <w:sz w:val="20"/>
      <w:szCs w:val="20"/>
    </w:rPr>
  </w:style>
  <w:style w:type="paragraph" w:customStyle="1" w:styleId="paragraph">
    <w:name w:val="paragraph"/>
    <w:basedOn w:val="Normal"/>
    <w:rsid w:val="00006DF5"/>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006DF5"/>
  </w:style>
  <w:style w:type="character" w:customStyle="1" w:styleId="advancedproofingissue">
    <w:name w:val="advancedproofingissue"/>
    <w:basedOn w:val="DefaultParagraphFont"/>
    <w:rsid w:val="00006DF5"/>
  </w:style>
  <w:style w:type="character" w:styleId="Strong">
    <w:name w:val="Strong"/>
    <w:basedOn w:val="DefaultParagraphFont"/>
    <w:uiPriority w:val="22"/>
    <w:qFormat/>
    <w:rsid w:val="004B0535"/>
    <w:rPr>
      <w:b/>
      <w:bCs/>
    </w:rPr>
  </w:style>
  <w:style w:type="paragraph" w:customStyle="1" w:styleId="xmsonormal">
    <w:name w:val="x_msonormal"/>
    <w:basedOn w:val="Normal"/>
    <w:rsid w:val="00B67DEA"/>
    <w:rPr>
      <w:lang w:val="en-GB" w:eastAsia="en-GB"/>
    </w:rPr>
  </w:style>
  <w:style w:type="paragraph" w:styleId="NoSpacing">
    <w:name w:val="No Spacing"/>
    <w:uiPriority w:val="1"/>
    <w:qFormat/>
    <w:rsid w:val="009F0456"/>
    <w:pPr>
      <w:spacing w:after="0" w:line="240" w:lineRule="auto"/>
    </w:pPr>
    <w:rPr>
      <w:rFonts w:ascii="Calibri" w:hAnsi="Calibri" w:cs="Calibri"/>
    </w:rPr>
  </w:style>
  <w:style w:type="table" w:styleId="GridTable2-Accent3">
    <w:name w:val="Grid Table 2 Accent 3"/>
    <w:basedOn w:val="TableNormal"/>
    <w:uiPriority w:val="47"/>
    <w:rsid w:val="000E0BF9"/>
    <w:pPr>
      <w:spacing w:after="0" w:line="240" w:lineRule="auto"/>
    </w:pPr>
    <w:rPr>
      <w:lang w:val="en-GB"/>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FollowedHyperlink">
    <w:name w:val="FollowedHyperlink"/>
    <w:basedOn w:val="DefaultParagraphFont"/>
    <w:uiPriority w:val="99"/>
    <w:semiHidden/>
    <w:unhideWhenUsed/>
    <w:rsid w:val="008C59C0"/>
    <w:rPr>
      <w:color w:val="954F72" w:themeColor="followedHyperlink"/>
      <w:u w:val="single"/>
    </w:rPr>
  </w:style>
  <w:style w:type="paragraph" w:customStyle="1" w:styleId="Default">
    <w:name w:val="Default"/>
    <w:rsid w:val="004B095D"/>
    <w:pPr>
      <w:autoSpaceDE w:val="0"/>
      <w:autoSpaceDN w:val="0"/>
      <w:adjustRightInd w:val="0"/>
      <w:spacing w:after="0" w:line="240" w:lineRule="auto"/>
    </w:pPr>
    <w:rPr>
      <w:rFonts w:ascii="Wales Sans Body" w:hAnsi="Wales Sans Body" w:cs="Wales Sans Body"/>
      <w:color w:val="000000"/>
      <w:sz w:val="24"/>
      <w:szCs w:val="24"/>
      <w:lang w:val="en-GB"/>
    </w:rPr>
  </w:style>
  <w:style w:type="character" w:customStyle="1" w:styleId="A2">
    <w:name w:val="A2"/>
    <w:uiPriority w:val="99"/>
    <w:rsid w:val="004B095D"/>
    <w:rPr>
      <w:rFonts w:cs="Wales Sans Body"/>
      <w:color w:val="000000"/>
      <w:sz w:val="20"/>
      <w:szCs w:val="20"/>
    </w:rPr>
  </w:style>
  <w:style w:type="character" w:customStyle="1" w:styleId="pagebreaktextspan">
    <w:name w:val="pagebreaktextspan"/>
    <w:basedOn w:val="DefaultParagraphFont"/>
    <w:rsid w:val="007735B5"/>
  </w:style>
  <w:style w:type="paragraph" w:styleId="Revision">
    <w:name w:val="Revision"/>
    <w:hidden/>
    <w:uiPriority w:val="99"/>
    <w:semiHidden/>
    <w:rsid w:val="00EC111D"/>
    <w:pPr>
      <w:spacing w:after="0" w:line="240" w:lineRule="auto"/>
    </w:pPr>
    <w:rPr>
      <w:rFonts w:ascii="Calibri" w:hAnsi="Calibri" w:cs="Calibri"/>
    </w:rPr>
  </w:style>
  <w:style w:type="character" w:styleId="Mention">
    <w:name w:val="Mention"/>
    <w:basedOn w:val="DefaultParagraphFont"/>
    <w:uiPriority w:val="99"/>
    <w:unhideWhenUsed/>
    <w:rsid w:val="00464717"/>
    <w:rPr>
      <w:color w:val="2B579A"/>
      <w:shd w:val="clear" w:color="auto" w:fill="E1DFDD"/>
    </w:rPr>
  </w:style>
  <w:style w:type="character" w:customStyle="1" w:styleId="ui-provider">
    <w:name w:val="ui-provider"/>
    <w:basedOn w:val="DefaultParagraphFont"/>
    <w:rsid w:val="003A6396"/>
  </w:style>
  <w:style w:type="table" w:styleId="TableGrid">
    <w:name w:val="Table Grid"/>
    <w:basedOn w:val="TableNormal"/>
    <w:uiPriority w:val="39"/>
    <w:rsid w:val="003A1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14439">
      <w:bodyDiv w:val="1"/>
      <w:marLeft w:val="0"/>
      <w:marRight w:val="0"/>
      <w:marTop w:val="0"/>
      <w:marBottom w:val="0"/>
      <w:divBdr>
        <w:top w:val="none" w:sz="0" w:space="0" w:color="auto"/>
        <w:left w:val="none" w:sz="0" w:space="0" w:color="auto"/>
        <w:bottom w:val="none" w:sz="0" w:space="0" w:color="auto"/>
        <w:right w:val="none" w:sz="0" w:space="0" w:color="auto"/>
      </w:divBdr>
    </w:div>
    <w:div w:id="104690659">
      <w:bodyDiv w:val="1"/>
      <w:marLeft w:val="0"/>
      <w:marRight w:val="0"/>
      <w:marTop w:val="0"/>
      <w:marBottom w:val="0"/>
      <w:divBdr>
        <w:top w:val="none" w:sz="0" w:space="0" w:color="auto"/>
        <w:left w:val="none" w:sz="0" w:space="0" w:color="auto"/>
        <w:bottom w:val="none" w:sz="0" w:space="0" w:color="auto"/>
        <w:right w:val="none" w:sz="0" w:space="0" w:color="auto"/>
      </w:divBdr>
    </w:div>
    <w:div w:id="270554606">
      <w:bodyDiv w:val="1"/>
      <w:marLeft w:val="0"/>
      <w:marRight w:val="0"/>
      <w:marTop w:val="0"/>
      <w:marBottom w:val="0"/>
      <w:divBdr>
        <w:top w:val="none" w:sz="0" w:space="0" w:color="auto"/>
        <w:left w:val="none" w:sz="0" w:space="0" w:color="auto"/>
        <w:bottom w:val="none" w:sz="0" w:space="0" w:color="auto"/>
        <w:right w:val="none" w:sz="0" w:space="0" w:color="auto"/>
      </w:divBdr>
    </w:div>
    <w:div w:id="316694172">
      <w:bodyDiv w:val="1"/>
      <w:marLeft w:val="0"/>
      <w:marRight w:val="0"/>
      <w:marTop w:val="0"/>
      <w:marBottom w:val="0"/>
      <w:divBdr>
        <w:top w:val="none" w:sz="0" w:space="0" w:color="auto"/>
        <w:left w:val="none" w:sz="0" w:space="0" w:color="auto"/>
        <w:bottom w:val="none" w:sz="0" w:space="0" w:color="auto"/>
        <w:right w:val="none" w:sz="0" w:space="0" w:color="auto"/>
      </w:divBdr>
    </w:div>
    <w:div w:id="345207399">
      <w:bodyDiv w:val="1"/>
      <w:marLeft w:val="0"/>
      <w:marRight w:val="0"/>
      <w:marTop w:val="0"/>
      <w:marBottom w:val="0"/>
      <w:divBdr>
        <w:top w:val="none" w:sz="0" w:space="0" w:color="auto"/>
        <w:left w:val="none" w:sz="0" w:space="0" w:color="auto"/>
        <w:bottom w:val="none" w:sz="0" w:space="0" w:color="auto"/>
        <w:right w:val="none" w:sz="0" w:space="0" w:color="auto"/>
      </w:divBdr>
    </w:div>
    <w:div w:id="415903365">
      <w:bodyDiv w:val="1"/>
      <w:marLeft w:val="0"/>
      <w:marRight w:val="0"/>
      <w:marTop w:val="0"/>
      <w:marBottom w:val="0"/>
      <w:divBdr>
        <w:top w:val="none" w:sz="0" w:space="0" w:color="auto"/>
        <w:left w:val="none" w:sz="0" w:space="0" w:color="auto"/>
        <w:bottom w:val="none" w:sz="0" w:space="0" w:color="auto"/>
        <w:right w:val="none" w:sz="0" w:space="0" w:color="auto"/>
      </w:divBdr>
    </w:div>
    <w:div w:id="450516609">
      <w:bodyDiv w:val="1"/>
      <w:marLeft w:val="0"/>
      <w:marRight w:val="0"/>
      <w:marTop w:val="0"/>
      <w:marBottom w:val="0"/>
      <w:divBdr>
        <w:top w:val="none" w:sz="0" w:space="0" w:color="auto"/>
        <w:left w:val="none" w:sz="0" w:space="0" w:color="auto"/>
        <w:bottom w:val="none" w:sz="0" w:space="0" w:color="auto"/>
        <w:right w:val="none" w:sz="0" w:space="0" w:color="auto"/>
      </w:divBdr>
    </w:div>
    <w:div w:id="472917666">
      <w:bodyDiv w:val="1"/>
      <w:marLeft w:val="0"/>
      <w:marRight w:val="0"/>
      <w:marTop w:val="0"/>
      <w:marBottom w:val="0"/>
      <w:divBdr>
        <w:top w:val="none" w:sz="0" w:space="0" w:color="auto"/>
        <w:left w:val="none" w:sz="0" w:space="0" w:color="auto"/>
        <w:bottom w:val="none" w:sz="0" w:space="0" w:color="auto"/>
        <w:right w:val="none" w:sz="0" w:space="0" w:color="auto"/>
      </w:divBdr>
      <w:divsChild>
        <w:div w:id="1892881063">
          <w:marLeft w:val="0"/>
          <w:marRight w:val="0"/>
          <w:marTop w:val="0"/>
          <w:marBottom w:val="0"/>
          <w:divBdr>
            <w:top w:val="none" w:sz="0" w:space="0" w:color="auto"/>
            <w:left w:val="none" w:sz="0" w:space="0" w:color="auto"/>
            <w:bottom w:val="none" w:sz="0" w:space="0" w:color="auto"/>
            <w:right w:val="none" w:sz="0" w:space="0" w:color="auto"/>
          </w:divBdr>
        </w:div>
      </w:divsChild>
    </w:div>
    <w:div w:id="488912740">
      <w:bodyDiv w:val="1"/>
      <w:marLeft w:val="0"/>
      <w:marRight w:val="0"/>
      <w:marTop w:val="0"/>
      <w:marBottom w:val="0"/>
      <w:divBdr>
        <w:top w:val="none" w:sz="0" w:space="0" w:color="auto"/>
        <w:left w:val="none" w:sz="0" w:space="0" w:color="auto"/>
        <w:bottom w:val="none" w:sz="0" w:space="0" w:color="auto"/>
        <w:right w:val="none" w:sz="0" w:space="0" w:color="auto"/>
      </w:divBdr>
    </w:div>
    <w:div w:id="542600157">
      <w:bodyDiv w:val="1"/>
      <w:marLeft w:val="0"/>
      <w:marRight w:val="0"/>
      <w:marTop w:val="0"/>
      <w:marBottom w:val="0"/>
      <w:divBdr>
        <w:top w:val="none" w:sz="0" w:space="0" w:color="auto"/>
        <w:left w:val="none" w:sz="0" w:space="0" w:color="auto"/>
        <w:bottom w:val="none" w:sz="0" w:space="0" w:color="auto"/>
        <w:right w:val="none" w:sz="0" w:space="0" w:color="auto"/>
      </w:divBdr>
    </w:div>
    <w:div w:id="564529402">
      <w:bodyDiv w:val="1"/>
      <w:marLeft w:val="0"/>
      <w:marRight w:val="0"/>
      <w:marTop w:val="0"/>
      <w:marBottom w:val="0"/>
      <w:divBdr>
        <w:top w:val="none" w:sz="0" w:space="0" w:color="auto"/>
        <w:left w:val="none" w:sz="0" w:space="0" w:color="auto"/>
        <w:bottom w:val="none" w:sz="0" w:space="0" w:color="auto"/>
        <w:right w:val="none" w:sz="0" w:space="0" w:color="auto"/>
      </w:divBdr>
    </w:div>
    <w:div w:id="565382825">
      <w:bodyDiv w:val="1"/>
      <w:marLeft w:val="0"/>
      <w:marRight w:val="0"/>
      <w:marTop w:val="0"/>
      <w:marBottom w:val="0"/>
      <w:divBdr>
        <w:top w:val="none" w:sz="0" w:space="0" w:color="auto"/>
        <w:left w:val="none" w:sz="0" w:space="0" w:color="auto"/>
        <w:bottom w:val="none" w:sz="0" w:space="0" w:color="auto"/>
        <w:right w:val="none" w:sz="0" w:space="0" w:color="auto"/>
      </w:divBdr>
    </w:div>
    <w:div w:id="614754754">
      <w:bodyDiv w:val="1"/>
      <w:marLeft w:val="0"/>
      <w:marRight w:val="0"/>
      <w:marTop w:val="0"/>
      <w:marBottom w:val="0"/>
      <w:divBdr>
        <w:top w:val="none" w:sz="0" w:space="0" w:color="auto"/>
        <w:left w:val="none" w:sz="0" w:space="0" w:color="auto"/>
        <w:bottom w:val="none" w:sz="0" w:space="0" w:color="auto"/>
        <w:right w:val="none" w:sz="0" w:space="0" w:color="auto"/>
      </w:divBdr>
    </w:div>
    <w:div w:id="742871435">
      <w:bodyDiv w:val="1"/>
      <w:marLeft w:val="0"/>
      <w:marRight w:val="0"/>
      <w:marTop w:val="0"/>
      <w:marBottom w:val="0"/>
      <w:divBdr>
        <w:top w:val="none" w:sz="0" w:space="0" w:color="auto"/>
        <w:left w:val="none" w:sz="0" w:space="0" w:color="auto"/>
        <w:bottom w:val="none" w:sz="0" w:space="0" w:color="auto"/>
        <w:right w:val="none" w:sz="0" w:space="0" w:color="auto"/>
      </w:divBdr>
      <w:divsChild>
        <w:div w:id="2120449481">
          <w:marLeft w:val="0"/>
          <w:marRight w:val="0"/>
          <w:marTop w:val="0"/>
          <w:marBottom w:val="0"/>
          <w:divBdr>
            <w:top w:val="none" w:sz="0" w:space="0" w:color="auto"/>
            <w:left w:val="none" w:sz="0" w:space="0" w:color="auto"/>
            <w:bottom w:val="none" w:sz="0" w:space="0" w:color="auto"/>
            <w:right w:val="none" w:sz="0" w:space="0" w:color="auto"/>
          </w:divBdr>
        </w:div>
      </w:divsChild>
    </w:div>
    <w:div w:id="780495473">
      <w:bodyDiv w:val="1"/>
      <w:marLeft w:val="0"/>
      <w:marRight w:val="0"/>
      <w:marTop w:val="0"/>
      <w:marBottom w:val="0"/>
      <w:divBdr>
        <w:top w:val="none" w:sz="0" w:space="0" w:color="auto"/>
        <w:left w:val="none" w:sz="0" w:space="0" w:color="auto"/>
        <w:bottom w:val="none" w:sz="0" w:space="0" w:color="auto"/>
        <w:right w:val="none" w:sz="0" w:space="0" w:color="auto"/>
      </w:divBdr>
      <w:divsChild>
        <w:div w:id="489173787">
          <w:marLeft w:val="0"/>
          <w:marRight w:val="0"/>
          <w:marTop w:val="0"/>
          <w:marBottom w:val="0"/>
          <w:divBdr>
            <w:top w:val="none" w:sz="0" w:space="0" w:color="auto"/>
            <w:left w:val="none" w:sz="0" w:space="0" w:color="auto"/>
            <w:bottom w:val="none" w:sz="0" w:space="0" w:color="auto"/>
            <w:right w:val="none" w:sz="0" w:space="0" w:color="auto"/>
          </w:divBdr>
        </w:div>
      </w:divsChild>
    </w:div>
    <w:div w:id="840043086">
      <w:bodyDiv w:val="1"/>
      <w:marLeft w:val="0"/>
      <w:marRight w:val="0"/>
      <w:marTop w:val="0"/>
      <w:marBottom w:val="0"/>
      <w:divBdr>
        <w:top w:val="none" w:sz="0" w:space="0" w:color="auto"/>
        <w:left w:val="none" w:sz="0" w:space="0" w:color="auto"/>
        <w:bottom w:val="none" w:sz="0" w:space="0" w:color="auto"/>
        <w:right w:val="none" w:sz="0" w:space="0" w:color="auto"/>
      </w:divBdr>
    </w:div>
    <w:div w:id="844974355">
      <w:bodyDiv w:val="1"/>
      <w:marLeft w:val="0"/>
      <w:marRight w:val="0"/>
      <w:marTop w:val="0"/>
      <w:marBottom w:val="0"/>
      <w:divBdr>
        <w:top w:val="none" w:sz="0" w:space="0" w:color="auto"/>
        <w:left w:val="none" w:sz="0" w:space="0" w:color="auto"/>
        <w:bottom w:val="none" w:sz="0" w:space="0" w:color="auto"/>
        <w:right w:val="none" w:sz="0" w:space="0" w:color="auto"/>
      </w:divBdr>
    </w:div>
    <w:div w:id="862128832">
      <w:bodyDiv w:val="1"/>
      <w:marLeft w:val="0"/>
      <w:marRight w:val="0"/>
      <w:marTop w:val="0"/>
      <w:marBottom w:val="0"/>
      <w:divBdr>
        <w:top w:val="none" w:sz="0" w:space="0" w:color="auto"/>
        <w:left w:val="none" w:sz="0" w:space="0" w:color="auto"/>
        <w:bottom w:val="none" w:sz="0" w:space="0" w:color="auto"/>
        <w:right w:val="none" w:sz="0" w:space="0" w:color="auto"/>
      </w:divBdr>
    </w:div>
    <w:div w:id="882445708">
      <w:bodyDiv w:val="1"/>
      <w:marLeft w:val="0"/>
      <w:marRight w:val="0"/>
      <w:marTop w:val="0"/>
      <w:marBottom w:val="0"/>
      <w:divBdr>
        <w:top w:val="none" w:sz="0" w:space="0" w:color="auto"/>
        <w:left w:val="none" w:sz="0" w:space="0" w:color="auto"/>
        <w:bottom w:val="none" w:sz="0" w:space="0" w:color="auto"/>
        <w:right w:val="none" w:sz="0" w:space="0" w:color="auto"/>
      </w:divBdr>
      <w:divsChild>
        <w:div w:id="326250800">
          <w:marLeft w:val="0"/>
          <w:marRight w:val="0"/>
          <w:marTop w:val="0"/>
          <w:marBottom w:val="0"/>
          <w:divBdr>
            <w:top w:val="none" w:sz="0" w:space="0" w:color="auto"/>
            <w:left w:val="none" w:sz="0" w:space="0" w:color="auto"/>
            <w:bottom w:val="none" w:sz="0" w:space="0" w:color="auto"/>
            <w:right w:val="none" w:sz="0" w:space="0" w:color="auto"/>
          </w:divBdr>
        </w:div>
        <w:div w:id="658969876">
          <w:marLeft w:val="0"/>
          <w:marRight w:val="0"/>
          <w:marTop w:val="0"/>
          <w:marBottom w:val="0"/>
          <w:divBdr>
            <w:top w:val="none" w:sz="0" w:space="0" w:color="auto"/>
            <w:left w:val="none" w:sz="0" w:space="0" w:color="auto"/>
            <w:bottom w:val="none" w:sz="0" w:space="0" w:color="auto"/>
            <w:right w:val="none" w:sz="0" w:space="0" w:color="auto"/>
          </w:divBdr>
        </w:div>
        <w:div w:id="673654602">
          <w:marLeft w:val="0"/>
          <w:marRight w:val="0"/>
          <w:marTop w:val="0"/>
          <w:marBottom w:val="0"/>
          <w:divBdr>
            <w:top w:val="none" w:sz="0" w:space="0" w:color="auto"/>
            <w:left w:val="none" w:sz="0" w:space="0" w:color="auto"/>
            <w:bottom w:val="none" w:sz="0" w:space="0" w:color="auto"/>
            <w:right w:val="none" w:sz="0" w:space="0" w:color="auto"/>
          </w:divBdr>
        </w:div>
        <w:div w:id="771248392">
          <w:marLeft w:val="0"/>
          <w:marRight w:val="0"/>
          <w:marTop w:val="0"/>
          <w:marBottom w:val="0"/>
          <w:divBdr>
            <w:top w:val="none" w:sz="0" w:space="0" w:color="auto"/>
            <w:left w:val="none" w:sz="0" w:space="0" w:color="auto"/>
            <w:bottom w:val="none" w:sz="0" w:space="0" w:color="auto"/>
            <w:right w:val="none" w:sz="0" w:space="0" w:color="auto"/>
          </w:divBdr>
        </w:div>
        <w:div w:id="1092702655">
          <w:marLeft w:val="0"/>
          <w:marRight w:val="0"/>
          <w:marTop w:val="0"/>
          <w:marBottom w:val="0"/>
          <w:divBdr>
            <w:top w:val="none" w:sz="0" w:space="0" w:color="auto"/>
            <w:left w:val="none" w:sz="0" w:space="0" w:color="auto"/>
            <w:bottom w:val="none" w:sz="0" w:space="0" w:color="auto"/>
            <w:right w:val="none" w:sz="0" w:space="0" w:color="auto"/>
          </w:divBdr>
        </w:div>
        <w:div w:id="1715959937">
          <w:marLeft w:val="0"/>
          <w:marRight w:val="0"/>
          <w:marTop w:val="0"/>
          <w:marBottom w:val="0"/>
          <w:divBdr>
            <w:top w:val="none" w:sz="0" w:space="0" w:color="auto"/>
            <w:left w:val="none" w:sz="0" w:space="0" w:color="auto"/>
            <w:bottom w:val="none" w:sz="0" w:space="0" w:color="auto"/>
            <w:right w:val="none" w:sz="0" w:space="0" w:color="auto"/>
          </w:divBdr>
        </w:div>
      </w:divsChild>
    </w:div>
    <w:div w:id="896546261">
      <w:bodyDiv w:val="1"/>
      <w:marLeft w:val="0"/>
      <w:marRight w:val="0"/>
      <w:marTop w:val="0"/>
      <w:marBottom w:val="0"/>
      <w:divBdr>
        <w:top w:val="none" w:sz="0" w:space="0" w:color="auto"/>
        <w:left w:val="none" w:sz="0" w:space="0" w:color="auto"/>
        <w:bottom w:val="none" w:sz="0" w:space="0" w:color="auto"/>
        <w:right w:val="none" w:sz="0" w:space="0" w:color="auto"/>
      </w:divBdr>
      <w:divsChild>
        <w:div w:id="1253783590">
          <w:marLeft w:val="0"/>
          <w:marRight w:val="0"/>
          <w:marTop w:val="0"/>
          <w:marBottom w:val="0"/>
          <w:divBdr>
            <w:top w:val="none" w:sz="0" w:space="0" w:color="auto"/>
            <w:left w:val="none" w:sz="0" w:space="0" w:color="auto"/>
            <w:bottom w:val="none" w:sz="0" w:space="0" w:color="auto"/>
            <w:right w:val="none" w:sz="0" w:space="0" w:color="auto"/>
          </w:divBdr>
        </w:div>
      </w:divsChild>
    </w:div>
    <w:div w:id="922682087">
      <w:bodyDiv w:val="1"/>
      <w:marLeft w:val="0"/>
      <w:marRight w:val="0"/>
      <w:marTop w:val="0"/>
      <w:marBottom w:val="0"/>
      <w:divBdr>
        <w:top w:val="none" w:sz="0" w:space="0" w:color="auto"/>
        <w:left w:val="none" w:sz="0" w:space="0" w:color="auto"/>
        <w:bottom w:val="none" w:sz="0" w:space="0" w:color="auto"/>
        <w:right w:val="none" w:sz="0" w:space="0" w:color="auto"/>
      </w:divBdr>
      <w:divsChild>
        <w:div w:id="11494637">
          <w:marLeft w:val="0"/>
          <w:marRight w:val="0"/>
          <w:marTop w:val="0"/>
          <w:marBottom w:val="0"/>
          <w:divBdr>
            <w:top w:val="none" w:sz="0" w:space="0" w:color="auto"/>
            <w:left w:val="none" w:sz="0" w:space="0" w:color="auto"/>
            <w:bottom w:val="none" w:sz="0" w:space="0" w:color="auto"/>
            <w:right w:val="none" w:sz="0" w:space="0" w:color="auto"/>
          </w:divBdr>
        </w:div>
        <w:div w:id="47844571">
          <w:marLeft w:val="0"/>
          <w:marRight w:val="0"/>
          <w:marTop w:val="0"/>
          <w:marBottom w:val="0"/>
          <w:divBdr>
            <w:top w:val="none" w:sz="0" w:space="0" w:color="auto"/>
            <w:left w:val="none" w:sz="0" w:space="0" w:color="auto"/>
            <w:bottom w:val="none" w:sz="0" w:space="0" w:color="auto"/>
            <w:right w:val="none" w:sz="0" w:space="0" w:color="auto"/>
          </w:divBdr>
        </w:div>
        <w:div w:id="114297685">
          <w:marLeft w:val="0"/>
          <w:marRight w:val="0"/>
          <w:marTop w:val="0"/>
          <w:marBottom w:val="0"/>
          <w:divBdr>
            <w:top w:val="none" w:sz="0" w:space="0" w:color="auto"/>
            <w:left w:val="none" w:sz="0" w:space="0" w:color="auto"/>
            <w:bottom w:val="none" w:sz="0" w:space="0" w:color="auto"/>
            <w:right w:val="none" w:sz="0" w:space="0" w:color="auto"/>
          </w:divBdr>
        </w:div>
        <w:div w:id="155732085">
          <w:marLeft w:val="0"/>
          <w:marRight w:val="0"/>
          <w:marTop w:val="0"/>
          <w:marBottom w:val="0"/>
          <w:divBdr>
            <w:top w:val="none" w:sz="0" w:space="0" w:color="auto"/>
            <w:left w:val="none" w:sz="0" w:space="0" w:color="auto"/>
            <w:bottom w:val="none" w:sz="0" w:space="0" w:color="auto"/>
            <w:right w:val="none" w:sz="0" w:space="0" w:color="auto"/>
          </w:divBdr>
        </w:div>
        <w:div w:id="224990999">
          <w:marLeft w:val="0"/>
          <w:marRight w:val="0"/>
          <w:marTop w:val="0"/>
          <w:marBottom w:val="0"/>
          <w:divBdr>
            <w:top w:val="none" w:sz="0" w:space="0" w:color="auto"/>
            <w:left w:val="none" w:sz="0" w:space="0" w:color="auto"/>
            <w:bottom w:val="none" w:sz="0" w:space="0" w:color="auto"/>
            <w:right w:val="none" w:sz="0" w:space="0" w:color="auto"/>
          </w:divBdr>
        </w:div>
        <w:div w:id="300620041">
          <w:marLeft w:val="0"/>
          <w:marRight w:val="0"/>
          <w:marTop w:val="0"/>
          <w:marBottom w:val="0"/>
          <w:divBdr>
            <w:top w:val="none" w:sz="0" w:space="0" w:color="auto"/>
            <w:left w:val="none" w:sz="0" w:space="0" w:color="auto"/>
            <w:bottom w:val="none" w:sz="0" w:space="0" w:color="auto"/>
            <w:right w:val="none" w:sz="0" w:space="0" w:color="auto"/>
          </w:divBdr>
        </w:div>
        <w:div w:id="387266220">
          <w:marLeft w:val="0"/>
          <w:marRight w:val="0"/>
          <w:marTop w:val="0"/>
          <w:marBottom w:val="0"/>
          <w:divBdr>
            <w:top w:val="none" w:sz="0" w:space="0" w:color="auto"/>
            <w:left w:val="none" w:sz="0" w:space="0" w:color="auto"/>
            <w:bottom w:val="none" w:sz="0" w:space="0" w:color="auto"/>
            <w:right w:val="none" w:sz="0" w:space="0" w:color="auto"/>
          </w:divBdr>
        </w:div>
        <w:div w:id="399521698">
          <w:marLeft w:val="0"/>
          <w:marRight w:val="0"/>
          <w:marTop w:val="0"/>
          <w:marBottom w:val="0"/>
          <w:divBdr>
            <w:top w:val="none" w:sz="0" w:space="0" w:color="auto"/>
            <w:left w:val="none" w:sz="0" w:space="0" w:color="auto"/>
            <w:bottom w:val="none" w:sz="0" w:space="0" w:color="auto"/>
            <w:right w:val="none" w:sz="0" w:space="0" w:color="auto"/>
          </w:divBdr>
        </w:div>
        <w:div w:id="451365822">
          <w:marLeft w:val="0"/>
          <w:marRight w:val="0"/>
          <w:marTop w:val="0"/>
          <w:marBottom w:val="0"/>
          <w:divBdr>
            <w:top w:val="none" w:sz="0" w:space="0" w:color="auto"/>
            <w:left w:val="none" w:sz="0" w:space="0" w:color="auto"/>
            <w:bottom w:val="none" w:sz="0" w:space="0" w:color="auto"/>
            <w:right w:val="none" w:sz="0" w:space="0" w:color="auto"/>
          </w:divBdr>
        </w:div>
        <w:div w:id="528182096">
          <w:marLeft w:val="0"/>
          <w:marRight w:val="0"/>
          <w:marTop w:val="0"/>
          <w:marBottom w:val="0"/>
          <w:divBdr>
            <w:top w:val="none" w:sz="0" w:space="0" w:color="auto"/>
            <w:left w:val="none" w:sz="0" w:space="0" w:color="auto"/>
            <w:bottom w:val="none" w:sz="0" w:space="0" w:color="auto"/>
            <w:right w:val="none" w:sz="0" w:space="0" w:color="auto"/>
          </w:divBdr>
        </w:div>
        <w:div w:id="589898859">
          <w:marLeft w:val="0"/>
          <w:marRight w:val="0"/>
          <w:marTop w:val="0"/>
          <w:marBottom w:val="0"/>
          <w:divBdr>
            <w:top w:val="none" w:sz="0" w:space="0" w:color="auto"/>
            <w:left w:val="none" w:sz="0" w:space="0" w:color="auto"/>
            <w:bottom w:val="none" w:sz="0" w:space="0" w:color="auto"/>
            <w:right w:val="none" w:sz="0" w:space="0" w:color="auto"/>
          </w:divBdr>
        </w:div>
        <w:div w:id="648902941">
          <w:marLeft w:val="0"/>
          <w:marRight w:val="0"/>
          <w:marTop w:val="0"/>
          <w:marBottom w:val="0"/>
          <w:divBdr>
            <w:top w:val="none" w:sz="0" w:space="0" w:color="auto"/>
            <w:left w:val="none" w:sz="0" w:space="0" w:color="auto"/>
            <w:bottom w:val="none" w:sz="0" w:space="0" w:color="auto"/>
            <w:right w:val="none" w:sz="0" w:space="0" w:color="auto"/>
          </w:divBdr>
        </w:div>
        <w:div w:id="654531201">
          <w:marLeft w:val="0"/>
          <w:marRight w:val="0"/>
          <w:marTop w:val="0"/>
          <w:marBottom w:val="0"/>
          <w:divBdr>
            <w:top w:val="none" w:sz="0" w:space="0" w:color="auto"/>
            <w:left w:val="none" w:sz="0" w:space="0" w:color="auto"/>
            <w:bottom w:val="none" w:sz="0" w:space="0" w:color="auto"/>
            <w:right w:val="none" w:sz="0" w:space="0" w:color="auto"/>
          </w:divBdr>
        </w:div>
        <w:div w:id="674266843">
          <w:marLeft w:val="0"/>
          <w:marRight w:val="0"/>
          <w:marTop w:val="0"/>
          <w:marBottom w:val="0"/>
          <w:divBdr>
            <w:top w:val="none" w:sz="0" w:space="0" w:color="auto"/>
            <w:left w:val="none" w:sz="0" w:space="0" w:color="auto"/>
            <w:bottom w:val="none" w:sz="0" w:space="0" w:color="auto"/>
            <w:right w:val="none" w:sz="0" w:space="0" w:color="auto"/>
          </w:divBdr>
        </w:div>
        <w:div w:id="720058770">
          <w:marLeft w:val="0"/>
          <w:marRight w:val="0"/>
          <w:marTop w:val="0"/>
          <w:marBottom w:val="0"/>
          <w:divBdr>
            <w:top w:val="none" w:sz="0" w:space="0" w:color="auto"/>
            <w:left w:val="none" w:sz="0" w:space="0" w:color="auto"/>
            <w:bottom w:val="none" w:sz="0" w:space="0" w:color="auto"/>
            <w:right w:val="none" w:sz="0" w:space="0" w:color="auto"/>
          </w:divBdr>
        </w:div>
        <w:div w:id="729423197">
          <w:marLeft w:val="0"/>
          <w:marRight w:val="0"/>
          <w:marTop w:val="0"/>
          <w:marBottom w:val="0"/>
          <w:divBdr>
            <w:top w:val="none" w:sz="0" w:space="0" w:color="auto"/>
            <w:left w:val="none" w:sz="0" w:space="0" w:color="auto"/>
            <w:bottom w:val="none" w:sz="0" w:space="0" w:color="auto"/>
            <w:right w:val="none" w:sz="0" w:space="0" w:color="auto"/>
          </w:divBdr>
        </w:div>
        <w:div w:id="750548286">
          <w:marLeft w:val="0"/>
          <w:marRight w:val="0"/>
          <w:marTop w:val="0"/>
          <w:marBottom w:val="0"/>
          <w:divBdr>
            <w:top w:val="none" w:sz="0" w:space="0" w:color="auto"/>
            <w:left w:val="none" w:sz="0" w:space="0" w:color="auto"/>
            <w:bottom w:val="none" w:sz="0" w:space="0" w:color="auto"/>
            <w:right w:val="none" w:sz="0" w:space="0" w:color="auto"/>
          </w:divBdr>
        </w:div>
        <w:div w:id="751659568">
          <w:marLeft w:val="0"/>
          <w:marRight w:val="0"/>
          <w:marTop w:val="0"/>
          <w:marBottom w:val="0"/>
          <w:divBdr>
            <w:top w:val="none" w:sz="0" w:space="0" w:color="auto"/>
            <w:left w:val="none" w:sz="0" w:space="0" w:color="auto"/>
            <w:bottom w:val="none" w:sz="0" w:space="0" w:color="auto"/>
            <w:right w:val="none" w:sz="0" w:space="0" w:color="auto"/>
          </w:divBdr>
        </w:div>
        <w:div w:id="769207410">
          <w:marLeft w:val="0"/>
          <w:marRight w:val="0"/>
          <w:marTop w:val="0"/>
          <w:marBottom w:val="0"/>
          <w:divBdr>
            <w:top w:val="none" w:sz="0" w:space="0" w:color="auto"/>
            <w:left w:val="none" w:sz="0" w:space="0" w:color="auto"/>
            <w:bottom w:val="none" w:sz="0" w:space="0" w:color="auto"/>
            <w:right w:val="none" w:sz="0" w:space="0" w:color="auto"/>
          </w:divBdr>
        </w:div>
        <w:div w:id="782698480">
          <w:marLeft w:val="0"/>
          <w:marRight w:val="0"/>
          <w:marTop w:val="0"/>
          <w:marBottom w:val="0"/>
          <w:divBdr>
            <w:top w:val="none" w:sz="0" w:space="0" w:color="auto"/>
            <w:left w:val="none" w:sz="0" w:space="0" w:color="auto"/>
            <w:bottom w:val="none" w:sz="0" w:space="0" w:color="auto"/>
            <w:right w:val="none" w:sz="0" w:space="0" w:color="auto"/>
          </w:divBdr>
        </w:div>
        <w:div w:id="827865001">
          <w:marLeft w:val="0"/>
          <w:marRight w:val="0"/>
          <w:marTop w:val="0"/>
          <w:marBottom w:val="0"/>
          <w:divBdr>
            <w:top w:val="none" w:sz="0" w:space="0" w:color="auto"/>
            <w:left w:val="none" w:sz="0" w:space="0" w:color="auto"/>
            <w:bottom w:val="none" w:sz="0" w:space="0" w:color="auto"/>
            <w:right w:val="none" w:sz="0" w:space="0" w:color="auto"/>
          </w:divBdr>
        </w:div>
        <w:div w:id="833910730">
          <w:marLeft w:val="0"/>
          <w:marRight w:val="0"/>
          <w:marTop w:val="0"/>
          <w:marBottom w:val="0"/>
          <w:divBdr>
            <w:top w:val="none" w:sz="0" w:space="0" w:color="auto"/>
            <w:left w:val="none" w:sz="0" w:space="0" w:color="auto"/>
            <w:bottom w:val="none" w:sz="0" w:space="0" w:color="auto"/>
            <w:right w:val="none" w:sz="0" w:space="0" w:color="auto"/>
          </w:divBdr>
        </w:div>
        <w:div w:id="841968728">
          <w:marLeft w:val="0"/>
          <w:marRight w:val="0"/>
          <w:marTop w:val="0"/>
          <w:marBottom w:val="0"/>
          <w:divBdr>
            <w:top w:val="none" w:sz="0" w:space="0" w:color="auto"/>
            <w:left w:val="none" w:sz="0" w:space="0" w:color="auto"/>
            <w:bottom w:val="none" w:sz="0" w:space="0" w:color="auto"/>
            <w:right w:val="none" w:sz="0" w:space="0" w:color="auto"/>
          </w:divBdr>
        </w:div>
        <w:div w:id="860165566">
          <w:marLeft w:val="0"/>
          <w:marRight w:val="0"/>
          <w:marTop w:val="0"/>
          <w:marBottom w:val="0"/>
          <w:divBdr>
            <w:top w:val="none" w:sz="0" w:space="0" w:color="auto"/>
            <w:left w:val="none" w:sz="0" w:space="0" w:color="auto"/>
            <w:bottom w:val="none" w:sz="0" w:space="0" w:color="auto"/>
            <w:right w:val="none" w:sz="0" w:space="0" w:color="auto"/>
          </w:divBdr>
        </w:div>
        <w:div w:id="890846995">
          <w:marLeft w:val="0"/>
          <w:marRight w:val="0"/>
          <w:marTop w:val="0"/>
          <w:marBottom w:val="0"/>
          <w:divBdr>
            <w:top w:val="none" w:sz="0" w:space="0" w:color="auto"/>
            <w:left w:val="none" w:sz="0" w:space="0" w:color="auto"/>
            <w:bottom w:val="none" w:sz="0" w:space="0" w:color="auto"/>
            <w:right w:val="none" w:sz="0" w:space="0" w:color="auto"/>
          </w:divBdr>
        </w:div>
        <w:div w:id="923801072">
          <w:marLeft w:val="0"/>
          <w:marRight w:val="0"/>
          <w:marTop w:val="0"/>
          <w:marBottom w:val="0"/>
          <w:divBdr>
            <w:top w:val="none" w:sz="0" w:space="0" w:color="auto"/>
            <w:left w:val="none" w:sz="0" w:space="0" w:color="auto"/>
            <w:bottom w:val="none" w:sz="0" w:space="0" w:color="auto"/>
            <w:right w:val="none" w:sz="0" w:space="0" w:color="auto"/>
          </w:divBdr>
        </w:div>
        <w:div w:id="963536676">
          <w:marLeft w:val="0"/>
          <w:marRight w:val="0"/>
          <w:marTop w:val="0"/>
          <w:marBottom w:val="0"/>
          <w:divBdr>
            <w:top w:val="none" w:sz="0" w:space="0" w:color="auto"/>
            <w:left w:val="none" w:sz="0" w:space="0" w:color="auto"/>
            <w:bottom w:val="none" w:sz="0" w:space="0" w:color="auto"/>
            <w:right w:val="none" w:sz="0" w:space="0" w:color="auto"/>
          </w:divBdr>
          <w:divsChild>
            <w:div w:id="497304185">
              <w:marLeft w:val="0"/>
              <w:marRight w:val="0"/>
              <w:marTop w:val="0"/>
              <w:marBottom w:val="0"/>
              <w:divBdr>
                <w:top w:val="none" w:sz="0" w:space="0" w:color="auto"/>
                <w:left w:val="none" w:sz="0" w:space="0" w:color="auto"/>
                <w:bottom w:val="none" w:sz="0" w:space="0" w:color="auto"/>
                <w:right w:val="none" w:sz="0" w:space="0" w:color="auto"/>
              </w:divBdr>
            </w:div>
            <w:div w:id="615986765">
              <w:marLeft w:val="0"/>
              <w:marRight w:val="0"/>
              <w:marTop w:val="0"/>
              <w:marBottom w:val="0"/>
              <w:divBdr>
                <w:top w:val="none" w:sz="0" w:space="0" w:color="auto"/>
                <w:left w:val="none" w:sz="0" w:space="0" w:color="auto"/>
                <w:bottom w:val="none" w:sz="0" w:space="0" w:color="auto"/>
                <w:right w:val="none" w:sz="0" w:space="0" w:color="auto"/>
              </w:divBdr>
            </w:div>
            <w:div w:id="763302554">
              <w:marLeft w:val="0"/>
              <w:marRight w:val="0"/>
              <w:marTop w:val="0"/>
              <w:marBottom w:val="0"/>
              <w:divBdr>
                <w:top w:val="none" w:sz="0" w:space="0" w:color="auto"/>
                <w:left w:val="none" w:sz="0" w:space="0" w:color="auto"/>
                <w:bottom w:val="none" w:sz="0" w:space="0" w:color="auto"/>
                <w:right w:val="none" w:sz="0" w:space="0" w:color="auto"/>
              </w:divBdr>
            </w:div>
            <w:div w:id="1120951664">
              <w:marLeft w:val="0"/>
              <w:marRight w:val="0"/>
              <w:marTop w:val="0"/>
              <w:marBottom w:val="0"/>
              <w:divBdr>
                <w:top w:val="none" w:sz="0" w:space="0" w:color="auto"/>
                <w:left w:val="none" w:sz="0" w:space="0" w:color="auto"/>
                <w:bottom w:val="none" w:sz="0" w:space="0" w:color="auto"/>
                <w:right w:val="none" w:sz="0" w:space="0" w:color="auto"/>
              </w:divBdr>
            </w:div>
          </w:divsChild>
        </w:div>
        <w:div w:id="1009716184">
          <w:marLeft w:val="0"/>
          <w:marRight w:val="0"/>
          <w:marTop w:val="0"/>
          <w:marBottom w:val="0"/>
          <w:divBdr>
            <w:top w:val="none" w:sz="0" w:space="0" w:color="auto"/>
            <w:left w:val="none" w:sz="0" w:space="0" w:color="auto"/>
            <w:bottom w:val="none" w:sz="0" w:space="0" w:color="auto"/>
            <w:right w:val="none" w:sz="0" w:space="0" w:color="auto"/>
          </w:divBdr>
        </w:div>
        <w:div w:id="1059860212">
          <w:marLeft w:val="0"/>
          <w:marRight w:val="0"/>
          <w:marTop w:val="0"/>
          <w:marBottom w:val="0"/>
          <w:divBdr>
            <w:top w:val="none" w:sz="0" w:space="0" w:color="auto"/>
            <w:left w:val="none" w:sz="0" w:space="0" w:color="auto"/>
            <w:bottom w:val="none" w:sz="0" w:space="0" w:color="auto"/>
            <w:right w:val="none" w:sz="0" w:space="0" w:color="auto"/>
          </w:divBdr>
        </w:div>
        <w:div w:id="1092122039">
          <w:marLeft w:val="0"/>
          <w:marRight w:val="0"/>
          <w:marTop w:val="0"/>
          <w:marBottom w:val="0"/>
          <w:divBdr>
            <w:top w:val="none" w:sz="0" w:space="0" w:color="auto"/>
            <w:left w:val="none" w:sz="0" w:space="0" w:color="auto"/>
            <w:bottom w:val="none" w:sz="0" w:space="0" w:color="auto"/>
            <w:right w:val="none" w:sz="0" w:space="0" w:color="auto"/>
          </w:divBdr>
        </w:div>
        <w:div w:id="1102067982">
          <w:marLeft w:val="0"/>
          <w:marRight w:val="0"/>
          <w:marTop w:val="0"/>
          <w:marBottom w:val="0"/>
          <w:divBdr>
            <w:top w:val="none" w:sz="0" w:space="0" w:color="auto"/>
            <w:left w:val="none" w:sz="0" w:space="0" w:color="auto"/>
            <w:bottom w:val="none" w:sz="0" w:space="0" w:color="auto"/>
            <w:right w:val="none" w:sz="0" w:space="0" w:color="auto"/>
          </w:divBdr>
        </w:div>
        <w:div w:id="1120763894">
          <w:marLeft w:val="0"/>
          <w:marRight w:val="0"/>
          <w:marTop w:val="0"/>
          <w:marBottom w:val="0"/>
          <w:divBdr>
            <w:top w:val="none" w:sz="0" w:space="0" w:color="auto"/>
            <w:left w:val="none" w:sz="0" w:space="0" w:color="auto"/>
            <w:bottom w:val="none" w:sz="0" w:space="0" w:color="auto"/>
            <w:right w:val="none" w:sz="0" w:space="0" w:color="auto"/>
          </w:divBdr>
        </w:div>
        <w:div w:id="1171483737">
          <w:marLeft w:val="0"/>
          <w:marRight w:val="0"/>
          <w:marTop w:val="0"/>
          <w:marBottom w:val="0"/>
          <w:divBdr>
            <w:top w:val="none" w:sz="0" w:space="0" w:color="auto"/>
            <w:left w:val="none" w:sz="0" w:space="0" w:color="auto"/>
            <w:bottom w:val="none" w:sz="0" w:space="0" w:color="auto"/>
            <w:right w:val="none" w:sz="0" w:space="0" w:color="auto"/>
          </w:divBdr>
        </w:div>
        <w:div w:id="1175804265">
          <w:marLeft w:val="0"/>
          <w:marRight w:val="0"/>
          <w:marTop w:val="0"/>
          <w:marBottom w:val="0"/>
          <w:divBdr>
            <w:top w:val="none" w:sz="0" w:space="0" w:color="auto"/>
            <w:left w:val="none" w:sz="0" w:space="0" w:color="auto"/>
            <w:bottom w:val="none" w:sz="0" w:space="0" w:color="auto"/>
            <w:right w:val="none" w:sz="0" w:space="0" w:color="auto"/>
          </w:divBdr>
        </w:div>
        <w:div w:id="1179615229">
          <w:marLeft w:val="0"/>
          <w:marRight w:val="0"/>
          <w:marTop w:val="0"/>
          <w:marBottom w:val="0"/>
          <w:divBdr>
            <w:top w:val="none" w:sz="0" w:space="0" w:color="auto"/>
            <w:left w:val="none" w:sz="0" w:space="0" w:color="auto"/>
            <w:bottom w:val="none" w:sz="0" w:space="0" w:color="auto"/>
            <w:right w:val="none" w:sz="0" w:space="0" w:color="auto"/>
          </w:divBdr>
          <w:divsChild>
            <w:div w:id="1342703565">
              <w:marLeft w:val="0"/>
              <w:marRight w:val="0"/>
              <w:marTop w:val="0"/>
              <w:marBottom w:val="0"/>
              <w:divBdr>
                <w:top w:val="none" w:sz="0" w:space="0" w:color="auto"/>
                <w:left w:val="none" w:sz="0" w:space="0" w:color="auto"/>
                <w:bottom w:val="none" w:sz="0" w:space="0" w:color="auto"/>
                <w:right w:val="none" w:sz="0" w:space="0" w:color="auto"/>
              </w:divBdr>
            </w:div>
            <w:div w:id="1358694930">
              <w:marLeft w:val="0"/>
              <w:marRight w:val="0"/>
              <w:marTop w:val="0"/>
              <w:marBottom w:val="0"/>
              <w:divBdr>
                <w:top w:val="none" w:sz="0" w:space="0" w:color="auto"/>
                <w:left w:val="none" w:sz="0" w:space="0" w:color="auto"/>
                <w:bottom w:val="none" w:sz="0" w:space="0" w:color="auto"/>
                <w:right w:val="none" w:sz="0" w:space="0" w:color="auto"/>
              </w:divBdr>
            </w:div>
            <w:div w:id="1696496948">
              <w:marLeft w:val="0"/>
              <w:marRight w:val="0"/>
              <w:marTop w:val="0"/>
              <w:marBottom w:val="0"/>
              <w:divBdr>
                <w:top w:val="none" w:sz="0" w:space="0" w:color="auto"/>
                <w:left w:val="none" w:sz="0" w:space="0" w:color="auto"/>
                <w:bottom w:val="none" w:sz="0" w:space="0" w:color="auto"/>
                <w:right w:val="none" w:sz="0" w:space="0" w:color="auto"/>
              </w:divBdr>
            </w:div>
            <w:div w:id="1828089883">
              <w:marLeft w:val="0"/>
              <w:marRight w:val="0"/>
              <w:marTop w:val="0"/>
              <w:marBottom w:val="0"/>
              <w:divBdr>
                <w:top w:val="none" w:sz="0" w:space="0" w:color="auto"/>
                <w:left w:val="none" w:sz="0" w:space="0" w:color="auto"/>
                <w:bottom w:val="none" w:sz="0" w:space="0" w:color="auto"/>
                <w:right w:val="none" w:sz="0" w:space="0" w:color="auto"/>
              </w:divBdr>
            </w:div>
          </w:divsChild>
        </w:div>
        <w:div w:id="1186408472">
          <w:marLeft w:val="0"/>
          <w:marRight w:val="0"/>
          <w:marTop w:val="0"/>
          <w:marBottom w:val="0"/>
          <w:divBdr>
            <w:top w:val="none" w:sz="0" w:space="0" w:color="auto"/>
            <w:left w:val="none" w:sz="0" w:space="0" w:color="auto"/>
            <w:bottom w:val="none" w:sz="0" w:space="0" w:color="auto"/>
            <w:right w:val="none" w:sz="0" w:space="0" w:color="auto"/>
          </w:divBdr>
        </w:div>
        <w:div w:id="1260023727">
          <w:marLeft w:val="0"/>
          <w:marRight w:val="0"/>
          <w:marTop w:val="0"/>
          <w:marBottom w:val="0"/>
          <w:divBdr>
            <w:top w:val="none" w:sz="0" w:space="0" w:color="auto"/>
            <w:left w:val="none" w:sz="0" w:space="0" w:color="auto"/>
            <w:bottom w:val="none" w:sz="0" w:space="0" w:color="auto"/>
            <w:right w:val="none" w:sz="0" w:space="0" w:color="auto"/>
          </w:divBdr>
        </w:div>
        <w:div w:id="1268853499">
          <w:marLeft w:val="0"/>
          <w:marRight w:val="0"/>
          <w:marTop w:val="0"/>
          <w:marBottom w:val="0"/>
          <w:divBdr>
            <w:top w:val="none" w:sz="0" w:space="0" w:color="auto"/>
            <w:left w:val="none" w:sz="0" w:space="0" w:color="auto"/>
            <w:bottom w:val="none" w:sz="0" w:space="0" w:color="auto"/>
            <w:right w:val="none" w:sz="0" w:space="0" w:color="auto"/>
          </w:divBdr>
        </w:div>
        <w:div w:id="1371612191">
          <w:marLeft w:val="0"/>
          <w:marRight w:val="0"/>
          <w:marTop w:val="0"/>
          <w:marBottom w:val="0"/>
          <w:divBdr>
            <w:top w:val="none" w:sz="0" w:space="0" w:color="auto"/>
            <w:left w:val="none" w:sz="0" w:space="0" w:color="auto"/>
            <w:bottom w:val="none" w:sz="0" w:space="0" w:color="auto"/>
            <w:right w:val="none" w:sz="0" w:space="0" w:color="auto"/>
          </w:divBdr>
        </w:div>
        <w:div w:id="1384795967">
          <w:marLeft w:val="0"/>
          <w:marRight w:val="0"/>
          <w:marTop w:val="0"/>
          <w:marBottom w:val="0"/>
          <w:divBdr>
            <w:top w:val="none" w:sz="0" w:space="0" w:color="auto"/>
            <w:left w:val="none" w:sz="0" w:space="0" w:color="auto"/>
            <w:bottom w:val="none" w:sz="0" w:space="0" w:color="auto"/>
            <w:right w:val="none" w:sz="0" w:space="0" w:color="auto"/>
          </w:divBdr>
        </w:div>
        <w:div w:id="1417437665">
          <w:marLeft w:val="0"/>
          <w:marRight w:val="0"/>
          <w:marTop w:val="0"/>
          <w:marBottom w:val="0"/>
          <w:divBdr>
            <w:top w:val="none" w:sz="0" w:space="0" w:color="auto"/>
            <w:left w:val="none" w:sz="0" w:space="0" w:color="auto"/>
            <w:bottom w:val="none" w:sz="0" w:space="0" w:color="auto"/>
            <w:right w:val="none" w:sz="0" w:space="0" w:color="auto"/>
          </w:divBdr>
        </w:div>
        <w:div w:id="1462188250">
          <w:marLeft w:val="0"/>
          <w:marRight w:val="0"/>
          <w:marTop w:val="0"/>
          <w:marBottom w:val="0"/>
          <w:divBdr>
            <w:top w:val="none" w:sz="0" w:space="0" w:color="auto"/>
            <w:left w:val="none" w:sz="0" w:space="0" w:color="auto"/>
            <w:bottom w:val="none" w:sz="0" w:space="0" w:color="auto"/>
            <w:right w:val="none" w:sz="0" w:space="0" w:color="auto"/>
          </w:divBdr>
          <w:divsChild>
            <w:div w:id="370885789">
              <w:marLeft w:val="0"/>
              <w:marRight w:val="0"/>
              <w:marTop w:val="0"/>
              <w:marBottom w:val="0"/>
              <w:divBdr>
                <w:top w:val="none" w:sz="0" w:space="0" w:color="auto"/>
                <w:left w:val="none" w:sz="0" w:space="0" w:color="auto"/>
                <w:bottom w:val="none" w:sz="0" w:space="0" w:color="auto"/>
                <w:right w:val="none" w:sz="0" w:space="0" w:color="auto"/>
              </w:divBdr>
            </w:div>
            <w:div w:id="1542982912">
              <w:marLeft w:val="0"/>
              <w:marRight w:val="0"/>
              <w:marTop w:val="0"/>
              <w:marBottom w:val="0"/>
              <w:divBdr>
                <w:top w:val="none" w:sz="0" w:space="0" w:color="auto"/>
                <w:left w:val="none" w:sz="0" w:space="0" w:color="auto"/>
                <w:bottom w:val="none" w:sz="0" w:space="0" w:color="auto"/>
                <w:right w:val="none" w:sz="0" w:space="0" w:color="auto"/>
              </w:divBdr>
            </w:div>
            <w:div w:id="1601916110">
              <w:marLeft w:val="0"/>
              <w:marRight w:val="0"/>
              <w:marTop w:val="0"/>
              <w:marBottom w:val="0"/>
              <w:divBdr>
                <w:top w:val="none" w:sz="0" w:space="0" w:color="auto"/>
                <w:left w:val="none" w:sz="0" w:space="0" w:color="auto"/>
                <w:bottom w:val="none" w:sz="0" w:space="0" w:color="auto"/>
                <w:right w:val="none" w:sz="0" w:space="0" w:color="auto"/>
              </w:divBdr>
            </w:div>
          </w:divsChild>
        </w:div>
        <w:div w:id="1464545183">
          <w:marLeft w:val="0"/>
          <w:marRight w:val="0"/>
          <w:marTop w:val="0"/>
          <w:marBottom w:val="0"/>
          <w:divBdr>
            <w:top w:val="none" w:sz="0" w:space="0" w:color="auto"/>
            <w:left w:val="none" w:sz="0" w:space="0" w:color="auto"/>
            <w:bottom w:val="none" w:sz="0" w:space="0" w:color="auto"/>
            <w:right w:val="none" w:sz="0" w:space="0" w:color="auto"/>
          </w:divBdr>
        </w:div>
        <w:div w:id="1515025814">
          <w:marLeft w:val="0"/>
          <w:marRight w:val="0"/>
          <w:marTop w:val="0"/>
          <w:marBottom w:val="0"/>
          <w:divBdr>
            <w:top w:val="none" w:sz="0" w:space="0" w:color="auto"/>
            <w:left w:val="none" w:sz="0" w:space="0" w:color="auto"/>
            <w:bottom w:val="none" w:sz="0" w:space="0" w:color="auto"/>
            <w:right w:val="none" w:sz="0" w:space="0" w:color="auto"/>
          </w:divBdr>
        </w:div>
        <w:div w:id="1533610284">
          <w:marLeft w:val="0"/>
          <w:marRight w:val="0"/>
          <w:marTop w:val="0"/>
          <w:marBottom w:val="0"/>
          <w:divBdr>
            <w:top w:val="none" w:sz="0" w:space="0" w:color="auto"/>
            <w:left w:val="none" w:sz="0" w:space="0" w:color="auto"/>
            <w:bottom w:val="none" w:sz="0" w:space="0" w:color="auto"/>
            <w:right w:val="none" w:sz="0" w:space="0" w:color="auto"/>
          </w:divBdr>
        </w:div>
        <w:div w:id="1551116242">
          <w:marLeft w:val="0"/>
          <w:marRight w:val="0"/>
          <w:marTop w:val="0"/>
          <w:marBottom w:val="0"/>
          <w:divBdr>
            <w:top w:val="none" w:sz="0" w:space="0" w:color="auto"/>
            <w:left w:val="none" w:sz="0" w:space="0" w:color="auto"/>
            <w:bottom w:val="none" w:sz="0" w:space="0" w:color="auto"/>
            <w:right w:val="none" w:sz="0" w:space="0" w:color="auto"/>
          </w:divBdr>
        </w:div>
        <w:div w:id="1610623484">
          <w:marLeft w:val="0"/>
          <w:marRight w:val="0"/>
          <w:marTop w:val="0"/>
          <w:marBottom w:val="0"/>
          <w:divBdr>
            <w:top w:val="none" w:sz="0" w:space="0" w:color="auto"/>
            <w:left w:val="none" w:sz="0" w:space="0" w:color="auto"/>
            <w:bottom w:val="none" w:sz="0" w:space="0" w:color="auto"/>
            <w:right w:val="none" w:sz="0" w:space="0" w:color="auto"/>
          </w:divBdr>
        </w:div>
        <w:div w:id="1670912891">
          <w:marLeft w:val="0"/>
          <w:marRight w:val="0"/>
          <w:marTop w:val="0"/>
          <w:marBottom w:val="0"/>
          <w:divBdr>
            <w:top w:val="none" w:sz="0" w:space="0" w:color="auto"/>
            <w:left w:val="none" w:sz="0" w:space="0" w:color="auto"/>
            <w:bottom w:val="none" w:sz="0" w:space="0" w:color="auto"/>
            <w:right w:val="none" w:sz="0" w:space="0" w:color="auto"/>
          </w:divBdr>
        </w:div>
        <w:div w:id="1672952159">
          <w:marLeft w:val="0"/>
          <w:marRight w:val="0"/>
          <w:marTop w:val="0"/>
          <w:marBottom w:val="0"/>
          <w:divBdr>
            <w:top w:val="none" w:sz="0" w:space="0" w:color="auto"/>
            <w:left w:val="none" w:sz="0" w:space="0" w:color="auto"/>
            <w:bottom w:val="none" w:sz="0" w:space="0" w:color="auto"/>
            <w:right w:val="none" w:sz="0" w:space="0" w:color="auto"/>
          </w:divBdr>
        </w:div>
        <w:div w:id="1763064870">
          <w:marLeft w:val="0"/>
          <w:marRight w:val="0"/>
          <w:marTop w:val="0"/>
          <w:marBottom w:val="0"/>
          <w:divBdr>
            <w:top w:val="none" w:sz="0" w:space="0" w:color="auto"/>
            <w:left w:val="none" w:sz="0" w:space="0" w:color="auto"/>
            <w:bottom w:val="none" w:sz="0" w:space="0" w:color="auto"/>
            <w:right w:val="none" w:sz="0" w:space="0" w:color="auto"/>
          </w:divBdr>
        </w:div>
        <w:div w:id="1764912273">
          <w:marLeft w:val="0"/>
          <w:marRight w:val="0"/>
          <w:marTop w:val="0"/>
          <w:marBottom w:val="0"/>
          <w:divBdr>
            <w:top w:val="none" w:sz="0" w:space="0" w:color="auto"/>
            <w:left w:val="none" w:sz="0" w:space="0" w:color="auto"/>
            <w:bottom w:val="none" w:sz="0" w:space="0" w:color="auto"/>
            <w:right w:val="none" w:sz="0" w:space="0" w:color="auto"/>
          </w:divBdr>
        </w:div>
        <w:div w:id="1784808363">
          <w:marLeft w:val="0"/>
          <w:marRight w:val="0"/>
          <w:marTop w:val="0"/>
          <w:marBottom w:val="0"/>
          <w:divBdr>
            <w:top w:val="none" w:sz="0" w:space="0" w:color="auto"/>
            <w:left w:val="none" w:sz="0" w:space="0" w:color="auto"/>
            <w:bottom w:val="none" w:sz="0" w:space="0" w:color="auto"/>
            <w:right w:val="none" w:sz="0" w:space="0" w:color="auto"/>
          </w:divBdr>
        </w:div>
        <w:div w:id="1802915263">
          <w:marLeft w:val="0"/>
          <w:marRight w:val="0"/>
          <w:marTop w:val="0"/>
          <w:marBottom w:val="0"/>
          <w:divBdr>
            <w:top w:val="none" w:sz="0" w:space="0" w:color="auto"/>
            <w:left w:val="none" w:sz="0" w:space="0" w:color="auto"/>
            <w:bottom w:val="none" w:sz="0" w:space="0" w:color="auto"/>
            <w:right w:val="none" w:sz="0" w:space="0" w:color="auto"/>
          </w:divBdr>
        </w:div>
        <w:div w:id="1871455288">
          <w:marLeft w:val="0"/>
          <w:marRight w:val="0"/>
          <w:marTop w:val="0"/>
          <w:marBottom w:val="0"/>
          <w:divBdr>
            <w:top w:val="none" w:sz="0" w:space="0" w:color="auto"/>
            <w:left w:val="none" w:sz="0" w:space="0" w:color="auto"/>
            <w:bottom w:val="none" w:sz="0" w:space="0" w:color="auto"/>
            <w:right w:val="none" w:sz="0" w:space="0" w:color="auto"/>
          </w:divBdr>
        </w:div>
        <w:div w:id="1941452971">
          <w:marLeft w:val="0"/>
          <w:marRight w:val="0"/>
          <w:marTop w:val="0"/>
          <w:marBottom w:val="0"/>
          <w:divBdr>
            <w:top w:val="none" w:sz="0" w:space="0" w:color="auto"/>
            <w:left w:val="none" w:sz="0" w:space="0" w:color="auto"/>
            <w:bottom w:val="none" w:sz="0" w:space="0" w:color="auto"/>
            <w:right w:val="none" w:sz="0" w:space="0" w:color="auto"/>
          </w:divBdr>
        </w:div>
        <w:div w:id="1951742865">
          <w:marLeft w:val="0"/>
          <w:marRight w:val="0"/>
          <w:marTop w:val="0"/>
          <w:marBottom w:val="0"/>
          <w:divBdr>
            <w:top w:val="none" w:sz="0" w:space="0" w:color="auto"/>
            <w:left w:val="none" w:sz="0" w:space="0" w:color="auto"/>
            <w:bottom w:val="none" w:sz="0" w:space="0" w:color="auto"/>
            <w:right w:val="none" w:sz="0" w:space="0" w:color="auto"/>
          </w:divBdr>
          <w:divsChild>
            <w:div w:id="441077362">
              <w:marLeft w:val="0"/>
              <w:marRight w:val="0"/>
              <w:marTop w:val="0"/>
              <w:marBottom w:val="0"/>
              <w:divBdr>
                <w:top w:val="none" w:sz="0" w:space="0" w:color="auto"/>
                <w:left w:val="none" w:sz="0" w:space="0" w:color="auto"/>
                <w:bottom w:val="none" w:sz="0" w:space="0" w:color="auto"/>
                <w:right w:val="none" w:sz="0" w:space="0" w:color="auto"/>
              </w:divBdr>
            </w:div>
            <w:div w:id="618341735">
              <w:marLeft w:val="0"/>
              <w:marRight w:val="0"/>
              <w:marTop w:val="0"/>
              <w:marBottom w:val="0"/>
              <w:divBdr>
                <w:top w:val="none" w:sz="0" w:space="0" w:color="auto"/>
                <w:left w:val="none" w:sz="0" w:space="0" w:color="auto"/>
                <w:bottom w:val="none" w:sz="0" w:space="0" w:color="auto"/>
                <w:right w:val="none" w:sz="0" w:space="0" w:color="auto"/>
              </w:divBdr>
            </w:div>
            <w:div w:id="1496261962">
              <w:marLeft w:val="0"/>
              <w:marRight w:val="0"/>
              <w:marTop w:val="0"/>
              <w:marBottom w:val="0"/>
              <w:divBdr>
                <w:top w:val="none" w:sz="0" w:space="0" w:color="auto"/>
                <w:left w:val="none" w:sz="0" w:space="0" w:color="auto"/>
                <w:bottom w:val="none" w:sz="0" w:space="0" w:color="auto"/>
                <w:right w:val="none" w:sz="0" w:space="0" w:color="auto"/>
              </w:divBdr>
            </w:div>
          </w:divsChild>
        </w:div>
        <w:div w:id="1958944319">
          <w:marLeft w:val="0"/>
          <w:marRight w:val="0"/>
          <w:marTop w:val="0"/>
          <w:marBottom w:val="0"/>
          <w:divBdr>
            <w:top w:val="none" w:sz="0" w:space="0" w:color="auto"/>
            <w:left w:val="none" w:sz="0" w:space="0" w:color="auto"/>
            <w:bottom w:val="none" w:sz="0" w:space="0" w:color="auto"/>
            <w:right w:val="none" w:sz="0" w:space="0" w:color="auto"/>
          </w:divBdr>
        </w:div>
        <w:div w:id="1966036189">
          <w:marLeft w:val="0"/>
          <w:marRight w:val="0"/>
          <w:marTop w:val="0"/>
          <w:marBottom w:val="0"/>
          <w:divBdr>
            <w:top w:val="none" w:sz="0" w:space="0" w:color="auto"/>
            <w:left w:val="none" w:sz="0" w:space="0" w:color="auto"/>
            <w:bottom w:val="none" w:sz="0" w:space="0" w:color="auto"/>
            <w:right w:val="none" w:sz="0" w:space="0" w:color="auto"/>
          </w:divBdr>
        </w:div>
        <w:div w:id="2002197278">
          <w:marLeft w:val="0"/>
          <w:marRight w:val="0"/>
          <w:marTop w:val="0"/>
          <w:marBottom w:val="0"/>
          <w:divBdr>
            <w:top w:val="none" w:sz="0" w:space="0" w:color="auto"/>
            <w:left w:val="none" w:sz="0" w:space="0" w:color="auto"/>
            <w:bottom w:val="none" w:sz="0" w:space="0" w:color="auto"/>
            <w:right w:val="none" w:sz="0" w:space="0" w:color="auto"/>
          </w:divBdr>
        </w:div>
        <w:div w:id="2029797136">
          <w:marLeft w:val="0"/>
          <w:marRight w:val="0"/>
          <w:marTop w:val="0"/>
          <w:marBottom w:val="0"/>
          <w:divBdr>
            <w:top w:val="none" w:sz="0" w:space="0" w:color="auto"/>
            <w:left w:val="none" w:sz="0" w:space="0" w:color="auto"/>
            <w:bottom w:val="none" w:sz="0" w:space="0" w:color="auto"/>
            <w:right w:val="none" w:sz="0" w:space="0" w:color="auto"/>
          </w:divBdr>
        </w:div>
        <w:div w:id="2033535803">
          <w:marLeft w:val="0"/>
          <w:marRight w:val="0"/>
          <w:marTop w:val="0"/>
          <w:marBottom w:val="0"/>
          <w:divBdr>
            <w:top w:val="none" w:sz="0" w:space="0" w:color="auto"/>
            <w:left w:val="none" w:sz="0" w:space="0" w:color="auto"/>
            <w:bottom w:val="none" w:sz="0" w:space="0" w:color="auto"/>
            <w:right w:val="none" w:sz="0" w:space="0" w:color="auto"/>
          </w:divBdr>
        </w:div>
        <w:div w:id="2055425905">
          <w:marLeft w:val="0"/>
          <w:marRight w:val="0"/>
          <w:marTop w:val="0"/>
          <w:marBottom w:val="0"/>
          <w:divBdr>
            <w:top w:val="none" w:sz="0" w:space="0" w:color="auto"/>
            <w:left w:val="none" w:sz="0" w:space="0" w:color="auto"/>
            <w:bottom w:val="none" w:sz="0" w:space="0" w:color="auto"/>
            <w:right w:val="none" w:sz="0" w:space="0" w:color="auto"/>
          </w:divBdr>
        </w:div>
        <w:div w:id="2135950497">
          <w:marLeft w:val="0"/>
          <w:marRight w:val="0"/>
          <w:marTop w:val="0"/>
          <w:marBottom w:val="0"/>
          <w:divBdr>
            <w:top w:val="none" w:sz="0" w:space="0" w:color="auto"/>
            <w:left w:val="none" w:sz="0" w:space="0" w:color="auto"/>
            <w:bottom w:val="none" w:sz="0" w:space="0" w:color="auto"/>
            <w:right w:val="none" w:sz="0" w:space="0" w:color="auto"/>
          </w:divBdr>
        </w:div>
        <w:div w:id="2145466682">
          <w:marLeft w:val="0"/>
          <w:marRight w:val="0"/>
          <w:marTop w:val="0"/>
          <w:marBottom w:val="0"/>
          <w:divBdr>
            <w:top w:val="none" w:sz="0" w:space="0" w:color="auto"/>
            <w:left w:val="none" w:sz="0" w:space="0" w:color="auto"/>
            <w:bottom w:val="none" w:sz="0" w:space="0" w:color="auto"/>
            <w:right w:val="none" w:sz="0" w:space="0" w:color="auto"/>
          </w:divBdr>
        </w:div>
      </w:divsChild>
    </w:div>
    <w:div w:id="961693857">
      <w:bodyDiv w:val="1"/>
      <w:marLeft w:val="0"/>
      <w:marRight w:val="0"/>
      <w:marTop w:val="0"/>
      <w:marBottom w:val="0"/>
      <w:divBdr>
        <w:top w:val="none" w:sz="0" w:space="0" w:color="auto"/>
        <w:left w:val="none" w:sz="0" w:space="0" w:color="auto"/>
        <w:bottom w:val="none" w:sz="0" w:space="0" w:color="auto"/>
        <w:right w:val="none" w:sz="0" w:space="0" w:color="auto"/>
      </w:divBdr>
      <w:divsChild>
        <w:div w:id="923688391">
          <w:marLeft w:val="0"/>
          <w:marRight w:val="0"/>
          <w:marTop w:val="0"/>
          <w:marBottom w:val="0"/>
          <w:divBdr>
            <w:top w:val="none" w:sz="0" w:space="0" w:color="auto"/>
            <w:left w:val="none" w:sz="0" w:space="0" w:color="auto"/>
            <w:bottom w:val="none" w:sz="0" w:space="0" w:color="auto"/>
            <w:right w:val="none" w:sz="0" w:space="0" w:color="auto"/>
          </w:divBdr>
        </w:div>
      </w:divsChild>
    </w:div>
    <w:div w:id="984238920">
      <w:bodyDiv w:val="1"/>
      <w:marLeft w:val="0"/>
      <w:marRight w:val="0"/>
      <w:marTop w:val="0"/>
      <w:marBottom w:val="0"/>
      <w:divBdr>
        <w:top w:val="none" w:sz="0" w:space="0" w:color="auto"/>
        <w:left w:val="none" w:sz="0" w:space="0" w:color="auto"/>
        <w:bottom w:val="none" w:sz="0" w:space="0" w:color="auto"/>
        <w:right w:val="none" w:sz="0" w:space="0" w:color="auto"/>
      </w:divBdr>
    </w:div>
    <w:div w:id="1054936373">
      <w:bodyDiv w:val="1"/>
      <w:marLeft w:val="0"/>
      <w:marRight w:val="0"/>
      <w:marTop w:val="0"/>
      <w:marBottom w:val="0"/>
      <w:divBdr>
        <w:top w:val="none" w:sz="0" w:space="0" w:color="auto"/>
        <w:left w:val="none" w:sz="0" w:space="0" w:color="auto"/>
        <w:bottom w:val="none" w:sz="0" w:space="0" w:color="auto"/>
        <w:right w:val="none" w:sz="0" w:space="0" w:color="auto"/>
      </w:divBdr>
      <w:divsChild>
        <w:div w:id="872310819">
          <w:marLeft w:val="0"/>
          <w:marRight w:val="0"/>
          <w:marTop w:val="0"/>
          <w:marBottom w:val="0"/>
          <w:divBdr>
            <w:top w:val="none" w:sz="0" w:space="0" w:color="auto"/>
            <w:left w:val="none" w:sz="0" w:space="0" w:color="auto"/>
            <w:bottom w:val="none" w:sz="0" w:space="0" w:color="auto"/>
            <w:right w:val="none" w:sz="0" w:space="0" w:color="auto"/>
          </w:divBdr>
        </w:div>
      </w:divsChild>
    </w:div>
    <w:div w:id="1082291416">
      <w:bodyDiv w:val="1"/>
      <w:marLeft w:val="0"/>
      <w:marRight w:val="0"/>
      <w:marTop w:val="0"/>
      <w:marBottom w:val="0"/>
      <w:divBdr>
        <w:top w:val="none" w:sz="0" w:space="0" w:color="auto"/>
        <w:left w:val="none" w:sz="0" w:space="0" w:color="auto"/>
        <w:bottom w:val="none" w:sz="0" w:space="0" w:color="auto"/>
        <w:right w:val="none" w:sz="0" w:space="0" w:color="auto"/>
      </w:divBdr>
    </w:div>
    <w:div w:id="1089959689">
      <w:bodyDiv w:val="1"/>
      <w:marLeft w:val="0"/>
      <w:marRight w:val="0"/>
      <w:marTop w:val="0"/>
      <w:marBottom w:val="0"/>
      <w:divBdr>
        <w:top w:val="none" w:sz="0" w:space="0" w:color="auto"/>
        <w:left w:val="none" w:sz="0" w:space="0" w:color="auto"/>
        <w:bottom w:val="none" w:sz="0" w:space="0" w:color="auto"/>
        <w:right w:val="none" w:sz="0" w:space="0" w:color="auto"/>
      </w:divBdr>
      <w:divsChild>
        <w:div w:id="96801961">
          <w:marLeft w:val="0"/>
          <w:marRight w:val="0"/>
          <w:marTop w:val="0"/>
          <w:marBottom w:val="0"/>
          <w:divBdr>
            <w:top w:val="none" w:sz="0" w:space="0" w:color="auto"/>
            <w:left w:val="none" w:sz="0" w:space="0" w:color="auto"/>
            <w:bottom w:val="none" w:sz="0" w:space="0" w:color="auto"/>
            <w:right w:val="none" w:sz="0" w:space="0" w:color="auto"/>
          </w:divBdr>
        </w:div>
        <w:div w:id="173374763">
          <w:marLeft w:val="0"/>
          <w:marRight w:val="0"/>
          <w:marTop w:val="0"/>
          <w:marBottom w:val="0"/>
          <w:divBdr>
            <w:top w:val="none" w:sz="0" w:space="0" w:color="auto"/>
            <w:left w:val="none" w:sz="0" w:space="0" w:color="auto"/>
            <w:bottom w:val="none" w:sz="0" w:space="0" w:color="auto"/>
            <w:right w:val="none" w:sz="0" w:space="0" w:color="auto"/>
          </w:divBdr>
        </w:div>
        <w:div w:id="489953652">
          <w:marLeft w:val="0"/>
          <w:marRight w:val="0"/>
          <w:marTop w:val="0"/>
          <w:marBottom w:val="0"/>
          <w:divBdr>
            <w:top w:val="none" w:sz="0" w:space="0" w:color="auto"/>
            <w:left w:val="none" w:sz="0" w:space="0" w:color="auto"/>
            <w:bottom w:val="none" w:sz="0" w:space="0" w:color="auto"/>
            <w:right w:val="none" w:sz="0" w:space="0" w:color="auto"/>
          </w:divBdr>
        </w:div>
        <w:div w:id="814179500">
          <w:marLeft w:val="0"/>
          <w:marRight w:val="0"/>
          <w:marTop w:val="0"/>
          <w:marBottom w:val="0"/>
          <w:divBdr>
            <w:top w:val="none" w:sz="0" w:space="0" w:color="auto"/>
            <w:left w:val="none" w:sz="0" w:space="0" w:color="auto"/>
            <w:bottom w:val="none" w:sz="0" w:space="0" w:color="auto"/>
            <w:right w:val="none" w:sz="0" w:space="0" w:color="auto"/>
          </w:divBdr>
          <w:divsChild>
            <w:div w:id="15162642">
              <w:marLeft w:val="0"/>
              <w:marRight w:val="0"/>
              <w:marTop w:val="0"/>
              <w:marBottom w:val="0"/>
              <w:divBdr>
                <w:top w:val="none" w:sz="0" w:space="0" w:color="auto"/>
                <w:left w:val="none" w:sz="0" w:space="0" w:color="auto"/>
                <w:bottom w:val="none" w:sz="0" w:space="0" w:color="auto"/>
                <w:right w:val="none" w:sz="0" w:space="0" w:color="auto"/>
              </w:divBdr>
            </w:div>
            <w:div w:id="217327168">
              <w:marLeft w:val="0"/>
              <w:marRight w:val="0"/>
              <w:marTop w:val="0"/>
              <w:marBottom w:val="0"/>
              <w:divBdr>
                <w:top w:val="none" w:sz="0" w:space="0" w:color="auto"/>
                <w:left w:val="none" w:sz="0" w:space="0" w:color="auto"/>
                <w:bottom w:val="none" w:sz="0" w:space="0" w:color="auto"/>
                <w:right w:val="none" w:sz="0" w:space="0" w:color="auto"/>
              </w:divBdr>
            </w:div>
            <w:div w:id="1724065524">
              <w:marLeft w:val="0"/>
              <w:marRight w:val="0"/>
              <w:marTop w:val="0"/>
              <w:marBottom w:val="0"/>
              <w:divBdr>
                <w:top w:val="none" w:sz="0" w:space="0" w:color="auto"/>
                <w:left w:val="none" w:sz="0" w:space="0" w:color="auto"/>
                <w:bottom w:val="none" w:sz="0" w:space="0" w:color="auto"/>
                <w:right w:val="none" w:sz="0" w:space="0" w:color="auto"/>
              </w:divBdr>
            </w:div>
          </w:divsChild>
        </w:div>
        <w:div w:id="1869636553">
          <w:marLeft w:val="0"/>
          <w:marRight w:val="0"/>
          <w:marTop w:val="0"/>
          <w:marBottom w:val="0"/>
          <w:divBdr>
            <w:top w:val="none" w:sz="0" w:space="0" w:color="auto"/>
            <w:left w:val="none" w:sz="0" w:space="0" w:color="auto"/>
            <w:bottom w:val="none" w:sz="0" w:space="0" w:color="auto"/>
            <w:right w:val="none" w:sz="0" w:space="0" w:color="auto"/>
          </w:divBdr>
          <w:divsChild>
            <w:div w:id="337851322">
              <w:marLeft w:val="0"/>
              <w:marRight w:val="0"/>
              <w:marTop w:val="0"/>
              <w:marBottom w:val="0"/>
              <w:divBdr>
                <w:top w:val="none" w:sz="0" w:space="0" w:color="auto"/>
                <w:left w:val="none" w:sz="0" w:space="0" w:color="auto"/>
                <w:bottom w:val="none" w:sz="0" w:space="0" w:color="auto"/>
                <w:right w:val="none" w:sz="0" w:space="0" w:color="auto"/>
              </w:divBdr>
            </w:div>
            <w:div w:id="120698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18210">
      <w:bodyDiv w:val="1"/>
      <w:marLeft w:val="0"/>
      <w:marRight w:val="0"/>
      <w:marTop w:val="0"/>
      <w:marBottom w:val="0"/>
      <w:divBdr>
        <w:top w:val="none" w:sz="0" w:space="0" w:color="auto"/>
        <w:left w:val="none" w:sz="0" w:space="0" w:color="auto"/>
        <w:bottom w:val="none" w:sz="0" w:space="0" w:color="auto"/>
        <w:right w:val="none" w:sz="0" w:space="0" w:color="auto"/>
      </w:divBdr>
      <w:divsChild>
        <w:div w:id="19094410">
          <w:marLeft w:val="0"/>
          <w:marRight w:val="0"/>
          <w:marTop w:val="0"/>
          <w:marBottom w:val="0"/>
          <w:divBdr>
            <w:top w:val="none" w:sz="0" w:space="0" w:color="auto"/>
            <w:left w:val="none" w:sz="0" w:space="0" w:color="auto"/>
            <w:bottom w:val="none" w:sz="0" w:space="0" w:color="auto"/>
            <w:right w:val="none" w:sz="0" w:space="0" w:color="auto"/>
          </w:divBdr>
        </w:div>
        <w:div w:id="60836554">
          <w:marLeft w:val="0"/>
          <w:marRight w:val="0"/>
          <w:marTop w:val="0"/>
          <w:marBottom w:val="0"/>
          <w:divBdr>
            <w:top w:val="none" w:sz="0" w:space="0" w:color="auto"/>
            <w:left w:val="none" w:sz="0" w:space="0" w:color="auto"/>
            <w:bottom w:val="none" w:sz="0" w:space="0" w:color="auto"/>
            <w:right w:val="none" w:sz="0" w:space="0" w:color="auto"/>
          </w:divBdr>
        </w:div>
        <w:div w:id="558322799">
          <w:marLeft w:val="0"/>
          <w:marRight w:val="0"/>
          <w:marTop w:val="0"/>
          <w:marBottom w:val="0"/>
          <w:divBdr>
            <w:top w:val="none" w:sz="0" w:space="0" w:color="auto"/>
            <w:left w:val="none" w:sz="0" w:space="0" w:color="auto"/>
            <w:bottom w:val="none" w:sz="0" w:space="0" w:color="auto"/>
            <w:right w:val="none" w:sz="0" w:space="0" w:color="auto"/>
          </w:divBdr>
        </w:div>
        <w:div w:id="738866064">
          <w:marLeft w:val="0"/>
          <w:marRight w:val="0"/>
          <w:marTop w:val="0"/>
          <w:marBottom w:val="0"/>
          <w:divBdr>
            <w:top w:val="none" w:sz="0" w:space="0" w:color="auto"/>
            <w:left w:val="none" w:sz="0" w:space="0" w:color="auto"/>
            <w:bottom w:val="none" w:sz="0" w:space="0" w:color="auto"/>
            <w:right w:val="none" w:sz="0" w:space="0" w:color="auto"/>
          </w:divBdr>
        </w:div>
        <w:div w:id="901449873">
          <w:marLeft w:val="0"/>
          <w:marRight w:val="0"/>
          <w:marTop w:val="0"/>
          <w:marBottom w:val="0"/>
          <w:divBdr>
            <w:top w:val="none" w:sz="0" w:space="0" w:color="auto"/>
            <w:left w:val="none" w:sz="0" w:space="0" w:color="auto"/>
            <w:bottom w:val="none" w:sz="0" w:space="0" w:color="auto"/>
            <w:right w:val="none" w:sz="0" w:space="0" w:color="auto"/>
          </w:divBdr>
        </w:div>
        <w:div w:id="924537227">
          <w:marLeft w:val="0"/>
          <w:marRight w:val="0"/>
          <w:marTop w:val="0"/>
          <w:marBottom w:val="0"/>
          <w:divBdr>
            <w:top w:val="none" w:sz="0" w:space="0" w:color="auto"/>
            <w:left w:val="none" w:sz="0" w:space="0" w:color="auto"/>
            <w:bottom w:val="none" w:sz="0" w:space="0" w:color="auto"/>
            <w:right w:val="none" w:sz="0" w:space="0" w:color="auto"/>
          </w:divBdr>
        </w:div>
        <w:div w:id="960650686">
          <w:marLeft w:val="0"/>
          <w:marRight w:val="0"/>
          <w:marTop w:val="0"/>
          <w:marBottom w:val="0"/>
          <w:divBdr>
            <w:top w:val="none" w:sz="0" w:space="0" w:color="auto"/>
            <w:left w:val="none" w:sz="0" w:space="0" w:color="auto"/>
            <w:bottom w:val="none" w:sz="0" w:space="0" w:color="auto"/>
            <w:right w:val="none" w:sz="0" w:space="0" w:color="auto"/>
          </w:divBdr>
        </w:div>
        <w:div w:id="1069957926">
          <w:marLeft w:val="0"/>
          <w:marRight w:val="0"/>
          <w:marTop w:val="0"/>
          <w:marBottom w:val="0"/>
          <w:divBdr>
            <w:top w:val="none" w:sz="0" w:space="0" w:color="auto"/>
            <w:left w:val="none" w:sz="0" w:space="0" w:color="auto"/>
            <w:bottom w:val="none" w:sz="0" w:space="0" w:color="auto"/>
            <w:right w:val="none" w:sz="0" w:space="0" w:color="auto"/>
          </w:divBdr>
        </w:div>
        <w:div w:id="1298560743">
          <w:marLeft w:val="0"/>
          <w:marRight w:val="0"/>
          <w:marTop w:val="0"/>
          <w:marBottom w:val="0"/>
          <w:divBdr>
            <w:top w:val="none" w:sz="0" w:space="0" w:color="auto"/>
            <w:left w:val="none" w:sz="0" w:space="0" w:color="auto"/>
            <w:bottom w:val="none" w:sz="0" w:space="0" w:color="auto"/>
            <w:right w:val="none" w:sz="0" w:space="0" w:color="auto"/>
          </w:divBdr>
        </w:div>
        <w:div w:id="1315142925">
          <w:marLeft w:val="0"/>
          <w:marRight w:val="0"/>
          <w:marTop w:val="0"/>
          <w:marBottom w:val="0"/>
          <w:divBdr>
            <w:top w:val="none" w:sz="0" w:space="0" w:color="auto"/>
            <w:left w:val="none" w:sz="0" w:space="0" w:color="auto"/>
            <w:bottom w:val="none" w:sz="0" w:space="0" w:color="auto"/>
            <w:right w:val="none" w:sz="0" w:space="0" w:color="auto"/>
          </w:divBdr>
        </w:div>
        <w:div w:id="1709064979">
          <w:marLeft w:val="0"/>
          <w:marRight w:val="0"/>
          <w:marTop w:val="0"/>
          <w:marBottom w:val="0"/>
          <w:divBdr>
            <w:top w:val="none" w:sz="0" w:space="0" w:color="auto"/>
            <w:left w:val="none" w:sz="0" w:space="0" w:color="auto"/>
            <w:bottom w:val="none" w:sz="0" w:space="0" w:color="auto"/>
            <w:right w:val="none" w:sz="0" w:space="0" w:color="auto"/>
          </w:divBdr>
        </w:div>
        <w:div w:id="1826357258">
          <w:marLeft w:val="0"/>
          <w:marRight w:val="0"/>
          <w:marTop w:val="0"/>
          <w:marBottom w:val="0"/>
          <w:divBdr>
            <w:top w:val="none" w:sz="0" w:space="0" w:color="auto"/>
            <w:left w:val="none" w:sz="0" w:space="0" w:color="auto"/>
            <w:bottom w:val="none" w:sz="0" w:space="0" w:color="auto"/>
            <w:right w:val="none" w:sz="0" w:space="0" w:color="auto"/>
          </w:divBdr>
        </w:div>
        <w:div w:id="2007319793">
          <w:marLeft w:val="0"/>
          <w:marRight w:val="0"/>
          <w:marTop w:val="0"/>
          <w:marBottom w:val="0"/>
          <w:divBdr>
            <w:top w:val="none" w:sz="0" w:space="0" w:color="auto"/>
            <w:left w:val="none" w:sz="0" w:space="0" w:color="auto"/>
            <w:bottom w:val="none" w:sz="0" w:space="0" w:color="auto"/>
            <w:right w:val="none" w:sz="0" w:space="0" w:color="auto"/>
          </w:divBdr>
        </w:div>
        <w:div w:id="2117485474">
          <w:marLeft w:val="0"/>
          <w:marRight w:val="0"/>
          <w:marTop w:val="0"/>
          <w:marBottom w:val="0"/>
          <w:divBdr>
            <w:top w:val="none" w:sz="0" w:space="0" w:color="auto"/>
            <w:left w:val="none" w:sz="0" w:space="0" w:color="auto"/>
            <w:bottom w:val="none" w:sz="0" w:space="0" w:color="auto"/>
            <w:right w:val="none" w:sz="0" w:space="0" w:color="auto"/>
          </w:divBdr>
        </w:div>
      </w:divsChild>
    </w:div>
    <w:div w:id="1133791514">
      <w:bodyDiv w:val="1"/>
      <w:marLeft w:val="0"/>
      <w:marRight w:val="0"/>
      <w:marTop w:val="0"/>
      <w:marBottom w:val="0"/>
      <w:divBdr>
        <w:top w:val="none" w:sz="0" w:space="0" w:color="auto"/>
        <w:left w:val="none" w:sz="0" w:space="0" w:color="auto"/>
        <w:bottom w:val="none" w:sz="0" w:space="0" w:color="auto"/>
        <w:right w:val="none" w:sz="0" w:space="0" w:color="auto"/>
      </w:divBdr>
    </w:div>
    <w:div w:id="1211069254">
      <w:bodyDiv w:val="1"/>
      <w:marLeft w:val="0"/>
      <w:marRight w:val="0"/>
      <w:marTop w:val="0"/>
      <w:marBottom w:val="0"/>
      <w:divBdr>
        <w:top w:val="none" w:sz="0" w:space="0" w:color="auto"/>
        <w:left w:val="none" w:sz="0" w:space="0" w:color="auto"/>
        <w:bottom w:val="none" w:sz="0" w:space="0" w:color="auto"/>
        <w:right w:val="none" w:sz="0" w:space="0" w:color="auto"/>
      </w:divBdr>
    </w:div>
    <w:div w:id="1340885697">
      <w:bodyDiv w:val="1"/>
      <w:marLeft w:val="0"/>
      <w:marRight w:val="0"/>
      <w:marTop w:val="0"/>
      <w:marBottom w:val="0"/>
      <w:divBdr>
        <w:top w:val="none" w:sz="0" w:space="0" w:color="auto"/>
        <w:left w:val="none" w:sz="0" w:space="0" w:color="auto"/>
        <w:bottom w:val="none" w:sz="0" w:space="0" w:color="auto"/>
        <w:right w:val="none" w:sz="0" w:space="0" w:color="auto"/>
      </w:divBdr>
    </w:div>
    <w:div w:id="1398896440">
      <w:bodyDiv w:val="1"/>
      <w:marLeft w:val="0"/>
      <w:marRight w:val="0"/>
      <w:marTop w:val="0"/>
      <w:marBottom w:val="0"/>
      <w:divBdr>
        <w:top w:val="none" w:sz="0" w:space="0" w:color="auto"/>
        <w:left w:val="none" w:sz="0" w:space="0" w:color="auto"/>
        <w:bottom w:val="none" w:sz="0" w:space="0" w:color="auto"/>
        <w:right w:val="none" w:sz="0" w:space="0" w:color="auto"/>
      </w:divBdr>
      <w:divsChild>
        <w:div w:id="60832851">
          <w:marLeft w:val="0"/>
          <w:marRight w:val="0"/>
          <w:marTop w:val="0"/>
          <w:marBottom w:val="0"/>
          <w:divBdr>
            <w:top w:val="none" w:sz="0" w:space="0" w:color="auto"/>
            <w:left w:val="none" w:sz="0" w:space="0" w:color="auto"/>
            <w:bottom w:val="none" w:sz="0" w:space="0" w:color="auto"/>
            <w:right w:val="none" w:sz="0" w:space="0" w:color="auto"/>
          </w:divBdr>
        </w:div>
        <w:div w:id="1188562562">
          <w:marLeft w:val="0"/>
          <w:marRight w:val="0"/>
          <w:marTop w:val="0"/>
          <w:marBottom w:val="0"/>
          <w:divBdr>
            <w:top w:val="none" w:sz="0" w:space="0" w:color="auto"/>
            <w:left w:val="none" w:sz="0" w:space="0" w:color="auto"/>
            <w:bottom w:val="none" w:sz="0" w:space="0" w:color="auto"/>
            <w:right w:val="none" w:sz="0" w:space="0" w:color="auto"/>
          </w:divBdr>
        </w:div>
      </w:divsChild>
    </w:div>
    <w:div w:id="1422944076">
      <w:bodyDiv w:val="1"/>
      <w:marLeft w:val="0"/>
      <w:marRight w:val="0"/>
      <w:marTop w:val="0"/>
      <w:marBottom w:val="0"/>
      <w:divBdr>
        <w:top w:val="none" w:sz="0" w:space="0" w:color="auto"/>
        <w:left w:val="none" w:sz="0" w:space="0" w:color="auto"/>
        <w:bottom w:val="none" w:sz="0" w:space="0" w:color="auto"/>
        <w:right w:val="none" w:sz="0" w:space="0" w:color="auto"/>
      </w:divBdr>
    </w:div>
    <w:div w:id="1441412922">
      <w:bodyDiv w:val="1"/>
      <w:marLeft w:val="0"/>
      <w:marRight w:val="0"/>
      <w:marTop w:val="0"/>
      <w:marBottom w:val="0"/>
      <w:divBdr>
        <w:top w:val="none" w:sz="0" w:space="0" w:color="auto"/>
        <w:left w:val="none" w:sz="0" w:space="0" w:color="auto"/>
        <w:bottom w:val="none" w:sz="0" w:space="0" w:color="auto"/>
        <w:right w:val="none" w:sz="0" w:space="0" w:color="auto"/>
      </w:divBdr>
    </w:div>
    <w:div w:id="1443496313">
      <w:bodyDiv w:val="1"/>
      <w:marLeft w:val="0"/>
      <w:marRight w:val="0"/>
      <w:marTop w:val="0"/>
      <w:marBottom w:val="0"/>
      <w:divBdr>
        <w:top w:val="none" w:sz="0" w:space="0" w:color="auto"/>
        <w:left w:val="none" w:sz="0" w:space="0" w:color="auto"/>
        <w:bottom w:val="none" w:sz="0" w:space="0" w:color="auto"/>
        <w:right w:val="none" w:sz="0" w:space="0" w:color="auto"/>
      </w:divBdr>
    </w:div>
    <w:div w:id="1581478855">
      <w:bodyDiv w:val="1"/>
      <w:marLeft w:val="0"/>
      <w:marRight w:val="0"/>
      <w:marTop w:val="0"/>
      <w:marBottom w:val="0"/>
      <w:divBdr>
        <w:top w:val="none" w:sz="0" w:space="0" w:color="auto"/>
        <w:left w:val="none" w:sz="0" w:space="0" w:color="auto"/>
        <w:bottom w:val="none" w:sz="0" w:space="0" w:color="auto"/>
        <w:right w:val="none" w:sz="0" w:space="0" w:color="auto"/>
      </w:divBdr>
    </w:div>
    <w:div w:id="1653943392">
      <w:bodyDiv w:val="1"/>
      <w:marLeft w:val="0"/>
      <w:marRight w:val="0"/>
      <w:marTop w:val="0"/>
      <w:marBottom w:val="0"/>
      <w:divBdr>
        <w:top w:val="none" w:sz="0" w:space="0" w:color="auto"/>
        <w:left w:val="none" w:sz="0" w:space="0" w:color="auto"/>
        <w:bottom w:val="none" w:sz="0" w:space="0" w:color="auto"/>
        <w:right w:val="none" w:sz="0" w:space="0" w:color="auto"/>
      </w:divBdr>
    </w:div>
    <w:div w:id="1834636470">
      <w:bodyDiv w:val="1"/>
      <w:marLeft w:val="0"/>
      <w:marRight w:val="0"/>
      <w:marTop w:val="0"/>
      <w:marBottom w:val="0"/>
      <w:divBdr>
        <w:top w:val="none" w:sz="0" w:space="0" w:color="auto"/>
        <w:left w:val="none" w:sz="0" w:space="0" w:color="auto"/>
        <w:bottom w:val="none" w:sz="0" w:space="0" w:color="auto"/>
        <w:right w:val="none" w:sz="0" w:space="0" w:color="auto"/>
      </w:divBdr>
    </w:div>
    <w:div w:id="1881085468">
      <w:bodyDiv w:val="1"/>
      <w:marLeft w:val="0"/>
      <w:marRight w:val="0"/>
      <w:marTop w:val="0"/>
      <w:marBottom w:val="0"/>
      <w:divBdr>
        <w:top w:val="none" w:sz="0" w:space="0" w:color="auto"/>
        <w:left w:val="none" w:sz="0" w:space="0" w:color="auto"/>
        <w:bottom w:val="none" w:sz="0" w:space="0" w:color="auto"/>
        <w:right w:val="none" w:sz="0" w:space="0" w:color="auto"/>
      </w:divBdr>
    </w:div>
    <w:div w:id="1903907674">
      <w:bodyDiv w:val="1"/>
      <w:marLeft w:val="0"/>
      <w:marRight w:val="0"/>
      <w:marTop w:val="0"/>
      <w:marBottom w:val="0"/>
      <w:divBdr>
        <w:top w:val="none" w:sz="0" w:space="0" w:color="auto"/>
        <w:left w:val="none" w:sz="0" w:space="0" w:color="auto"/>
        <w:bottom w:val="none" w:sz="0" w:space="0" w:color="auto"/>
        <w:right w:val="none" w:sz="0" w:space="0" w:color="auto"/>
      </w:divBdr>
    </w:div>
    <w:div w:id="1978758562">
      <w:bodyDiv w:val="1"/>
      <w:marLeft w:val="0"/>
      <w:marRight w:val="0"/>
      <w:marTop w:val="0"/>
      <w:marBottom w:val="0"/>
      <w:divBdr>
        <w:top w:val="none" w:sz="0" w:space="0" w:color="auto"/>
        <w:left w:val="none" w:sz="0" w:space="0" w:color="auto"/>
        <w:bottom w:val="none" w:sz="0" w:space="0" w:color="auto"/>
        <w:right w:val="none" w:sz="0" w:space="0" w:color="auto"/>
      </w:divBdr>
      <w:divsChild>
        <w:div w:id="884607276">
          <w:marLeft w:val="0"/>
          <w:marRight w:val="0"/>
          <w:marTop w:val="0"/>
          <w:marBottom w:val="0"/>
          <w:divBdr>
            <w:top w:val="none" w:sz="0" w:space="0" w:color="auto"/>
            <w:left w:val="none" w:sz="0" w:space="0" w:color="auto"/>
            <w:bottom w:val="none" w:sz="0" w:space="0" w:color="auto"/>
            <w:right w:val="none" w:sz="0" w:space="0" w:color="auto"/>
          </w:divBdr>
        </w:div>
      </w:divsChild>
    </w:div>
    <w:div w:id="2034113154">
      <w:bodyDiv w:val="1"/>
      <w:marLeft w:val="0"/>
      <w:marRight w:val="0"/>
      <w:marTop w:val="0"/>
      <w:marBottom w:val="0"/>
      <w:divBdr>
        <w:top w:val="none" w:sz="0" w:space="0" w:color="auto"/>
        <w:left w:val="none" w:sz="0" w:space="0" w:color="auto"/>
        <w:bottom w:val="none" w:sz="0" w:space="0" w:color="auto"/>
        <w:right w:val="none" w:sz="0" w:space="0" w:color="auto"/>
      </w:divBdr>
    </w:div>
    <w:div w:id="208066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rc.cymru/cy/gosod-seilbys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istianl\AppData\Local\Microsoft\Windows\INetCache\Content.Outlook\452AW71L\Abergavenny%20Station%20work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691A457368524EBC009BFFD312A619" ma:contentTypeVersion="21" ma:contentTypeDescription="Create a new document." ma:contentTypeScope="" ma:versionID="26ed504c96d2c69256f852ac769448d3">
  <xsd:schema xmlns:xsd="http://www.w3.org/2001/XMLSchema" xmlns:xs="http://www.w3.org/2001/XMLSchema" xmlns:p="http://schemas.microsoft.com/office/2006/metadata/properties" xmlns:ns1="http://schemas.microsoft.com/sharepoint/v3" xmlns:ns2="be9dee52-933c-422d-a5b5-b2785c42fe18" xmlns:ns3="8d7b9573-b3e9-476f-894d-cf784c4a667b" targetNamespace="http://schemas.microsoft.com/office/2006/metadata/properties" ma:root="true" ma:fieldsID="393d94fc3dd22191de46b8209d83a99a" ns1:_="" ns2:_="" ns3:_="">
    <xsd:import namespace="http://schemas.microsoft.com/sharepoint/v3"/>
    <xsd:import namespace="be9dee52-933c-422d-a5b5-b2785c42fe18"/>
    <xsd:import namespace="8d7b9573-b3e9-476f-894d-cf784c4a66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_Flow_SignoffStatu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9dee52-933c-422d-a5b5-b2785c42fe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fc7249c-bf68-4780-a2e5-99932a6b8d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7b9573-b3e9-476f-894d-cf784c4a667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fa45171f-73a4-4b66-b056-c92874e63962}" ma:internalName="TaxCatchAll" ma:showField="CatchAllData" ma:web="8d7b9573-b3e9-476f-894d-cf784c4a66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Flow_SignoffStatus xmlns="be9dee52-933c-422d-a5b5-b2785c42fe18" xsi:nil="true"/>
    <_ip_UnifiedCompliancePolicyUIAction xmlns="http://schemas.microsoft.com/sharepoint/v3" xsi:nil="true"/>
    <_ip_UnifiedCompliancePolicyProperties xmlns="http://schemas.microsoft.com/sharepoint/v3" xsi:nil="true"/>
    <TaxCatchAll xmlns="8d7b9573-b3e9-476f-894d-cf784c4a667b" xsi:nil="true"/>
    <lcf76f155ced4ddcb4097134ff3c332f xmlns="be9dee52-933c-422d-a5b5-b2785c42fe1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90F7B7D-9082-4534-A5B0-BDFB38249979}">
  <ds:schemaRefs>
    <ds:schemaRef ds:uri="http://schemas.microsoft.com/sharepoint/v3/contenttype/forms"/>
  </ds:schemaRefs>
</ds:datastoreItem>
</file>

<file path=customXml/itemProps2.xml><?xml version="1.0" encoding="utf-8"?>
<ds:datastoreItem xmlns:ds="http://schemas.openxmlformats.org/officeDocument/2006/customXml" ds:itemID="{6C3A3213-1E14-4B8B-9153-6421C6433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e9dee52-933c-422d-a5b5-b2785c42fe18"/>
    <ds:schemaRef ds:uri="8d7b9573-b3e9-476f-894d-cf784c4a66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DB93A8-C564-42EB-B60C-0EDE1FC75649}">
  <ds:schemaRefs>
    <ds:schemaRef ds:uri="http://schemas.openxmlformats.org/officeDocument/2006/bibliography"/>
  </ds:schemaRefs>
</ds:datastoreItem>
</file>

<file path=customXml/itemProps4.xml><?xml version="1.0" encoding="utf-8"?>
<ds:datastoreItem xmlns:ds="http://schemas.openxmlformats.org/officeDocument/2006/customXml" ds:itemID="{B4071FED-F1A4-4924-ADA1-521578A9CC6F}">
  <ds:schemaRefs>
    <ds:schemaRef ds:uri="http://schemas.microsoft.com/office/2006/metadata/properties"/>
    <ds:schemaRef ds:uri="http://schemas.microsoft.com/office/infopath/2007/PartnerControls"/>
    <ds:schemaRef ds:uri="be9dee52-933c-422d-a5b5-b2785c42fe18"/>
    <ds:schemaRef ds:uri="http://schemas.microsoft.com/sharepoint/v3"/>
    <ds:schemaRef ds:uri="8d7b9573-b3e9-476f-894d-cf784c4a667b"/>
  </ds:schemaRefs>
</ds:datastoreItem>
</file>

<file path=docMetadata/LabelInfo.xml><?xml version="1.0" encoding="utf-8"?>
<clbl:labelList xmlns:clbl="http://schemas.microsoft.com/office/2020/mipLabelMetadata">
  <clbl:label id="{87dcd024-3019-4826-9956-ba76b2a04ff4}" enabled="0" method="" siteId="{87dcd024-3019-4826-9956-ba76b2a04ff4}" removed="1"/>
</clbl:labelList>
</file>

<file path=docProps/app.xml><?xml version="1.0" encoding="utf-8"?>
<Properties xmlns="http://schemas.openxmlformats.org/officeDocument/2006/extended-properties" xmlns:vt="http://schemas.openxmlformats.org/officeDocument/2006/docPropsVTypes">
  <Template>Abergavenny Station works.dotx</Template>
  <TotalTime>147</TotalTime>
  <Pages>1</Pages>
  <Words>1219</Words>
  <Characters>6949</Characters>
  <Application>Microsoft Office Word</Application>
  <DocSecurity>4</DocSecurity>
  <Lines>57</Lines>
  <Paragraphs>16</Paragraphs>
  <ScaleCrop>false</ScaleCrop>
  <Company/>
  <LinksUpToDate>false</LinksUpToDate>
  <CharactersWithSpaces>8152</CharactersWithSpaces>
  <SharedDoc>false</SharedDoc>
  <HLinks>
    <vt:vector size="6" baseType="variant">
      <vt:variant>
        <vt:i4>7012413</vt:i4>
      </vt:variant>
      <vt:variant>
        <vt:i4>0</vt:i4>
      </vt:variant>
      <vt:variant>
        <vt:i4>0</vt:i4>
      </vt:variant>
      <vt:variant>
        <vt:i4>5</vt:i4>
      </vt:variant>
      <vt:variant>
        <vt:lpwstr>https://trc.cymru/cy/gosod-seilbyst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Park</dc:creator>
  <cp:keywords/>
  <dc:description/>
  <cp:lastModifiedBy>Jessica Clement (Corporate Communications)</cp:lastModifiedBy>
  <cp:revision>83</cp:revision>
  <cp:lastPrinted>2023-10-30T21:41:00Z</cp:lastPrinted>
  <dcterms:created xsi:type="dcterms:W3CDTF">2024-10-15T21:44:00Z</dcterms:created>
  <dcterms:modified xsi:type="dcterms:W3CDTF">2024-10-18T13:56:00Z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0x01010089691A457368524EBC009BFFD312A619</vt:lpwstr>
  </property>
  <property fmtid="{D5CDD505-2E9C-101B-9397-08002B2CF9AE}" pid="3" name="_dlc_DocIdItemGuid">
    <vt:lpwstr>51a5d0f3-fb0a-4d42-897b-d84edde1e014</vt:lpwstr>
  </property>
  <property fmtid="{D5CDD505-2E9C-101B-9397-08002B2CF9AE}" pid="4" name="MediaServiceImageTags">
    <vt:lpwstr/>
  </property>
</Properties>
</file>